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p>
    <w:p w14:paraId="3E2B7557" w14:textId="05C66F43" w:rsidR="004A7131" w:rsidRPr="00CC7A88" w:rsidRDefault="005C0F78" w:rsidP="00886AA4">
      <w:pPr>
        <w:jc w:val="left"/>
        <w:rPr>
          <w:lang w:val="de-DE"/>
        </w:rPr>
        <w:sectPr w:rsidR="004A7131" w:rsidRPr="00CC7A88" w:rsidSect="00036070">
          <w:headerReference w:type="default" r:id="rId9"/>
          <w:footerReference w:type="default" r:id="rId10"/>
          <w:headerReference w:type="first" r:id="rId11"/>
          <w:footerReference w:type="first" r:id="rId12"/>
          <w:pgSz w:w="11906" w:h="16838" w:code="9"/>
          <w:pgMar w:top="2240" w:right="1531" w:bottom="2381" w:left="1531" w:header="1361" w:footer="567" w:gutter="0"/>
          <w:cols w:space="708"/>
          <w:titlePg/>
          <w:docGrid w:linePitch="360"/>
        </w:sectPr>
      </w:pPr>
      <w:r w:rsidRPr="005C0F78">
        <w:rPr>
          <w:b/>
          <w:sz w:val="24"/>
          <w:szCs w:val="24"/>
          <w:lang w:val="de-DE"/>
        </w:rPr>
        <w:t>Großes Open-Air der Stimmen beim Almabtrieb in Kufstein</w:t>
      </w:r>
    </w:p>
    <w:p w14:paraId="3DE8686E" w14:textId="77777777" w:rsidR="005C0F78" w:rsidRPr="00036070" w:rsidRDefault="005C0F78" w:rsidP="005C0F78">
      <w:pPr>
        <w:rPr>
          <w:sz w:val="20"/>
          <w:szCs w:val="20"/>
          <w:lang w:val="de-DE"/>
        </w:rPr>
      </w:pPr>
    </w:p>
    <w:p w14:paraId="17FB1FFA" w14:textId="6621D54D" w:rsidR="005C0F78" w:rsidRPr="00036070" w:rsidRDefault="005C0F78" w:rsidP="005C0F78">
      <w:pPr>
        <w:rPr>
          <w:sz w:val="20"/>
          <w:szCs w:val="20"/>
          <w:lang w:val="de-DE"/>
        </w:rPr>
      </w:pPr>
      <w:r w:rsidRPr="00036070">
        <w:rPr>
          <w:sz w:val="20"/>
          <w:szCs w:val="20"/>
          <w:lang w:val="de-DE"/>
        </w:rPr>
        <w:t xml:space="preserve">Auch im Herbst ist im </w:t>
      </w:r>
      <w:proofErr w:type="spellStart"/>
      <w:r w:rsidR="00B920E2">
        <w:rPr>
          <w:sz w:val="20"/>
          <w:szCs w:val="20"/>
          <w:lang w:val="de-DE"/>
        </w:rPr>
        <w:t>Kufsteinerland</w:t>
      </w:r>
      <w:proofErr w:type="spellEnd"/>
      <w:r w:rsidRPr="00036070">
        <w:rPr>
          <w:sz w:val="20"/>
          <w:szCs w:val="20"/>
          <w:lang w:val="de-DE"/>
        </w:rPr>
        <w:t xml:space="preserve"> richtig viel geboten. Nach dem großen Blumenkorso-Wochenende von 25. bis 28. August, lockt schon das nächste Highlight in die Destination am Kai</w:t>
      </w:r>
      <w:r w:rsidRPr="00036070">
        <w:rPr>
          <w:sz w:val="20"/>
          <w:szCs w:val="20"/>
          <w:lang w:val="de-DE"/>
        </w:rPr>
        <w:t>s</w:t>
      </w:r>
      <w:r w:rsidRPr="00036070">
        <w:rPr>
          <w:sz w:val="20"/>
          <w:szCs w:val="20"/>
          <w:lang w:val="de-DE"/>
        </w:rPr>
        <w:t>ergebirge</w:t>
      </w:r>
      <w:r w:rsidR="00B920E2">
        <w:rPr>
          <w:sz w:val="20"/>
          <w:szCs w:val="20"/>
          <w:lang w:val="de-DE"/>
        </w:rPr>
        <w:t>.</w:t>
      </w:r>
      <w:r w:rsidRPr="00036070">
        <w:rPr>
          <w:sz w:val="20"/>
          <w:szCs w:val="20"/>
          <w:lang w:val="de-DE"/>
        </w:rPr>
        <w:t xml:space="preserve"> Rita und A</w:t>
      </w:r>
      <w:r w:rsidRPr="00036070">
        <w:rPr>
          <w:sz w:val="20"/>
          <w:szCs w:val="20"/>
          <w:lang w:val="de-DE"/>
        </w:rPr>
        <w:t>n</w:t>
      </w:r>
      <w:r w:rsidRPr="00036070">
        <w:rPr>
          <w:sz w:val="20"/>
          <w:szCs w:val="20"/>
          <w:lang w:val="de-DE"/>
        </w:rPr>
        <w:t xml:space="preserve">dreas laden am </w:t>
      </w:r>
      <w:proofErr w:type="spellStart"/>
      <w:r w:rsidRPr="00036070">
        <w:rPr>
          <w:sz w:val="20"/>
          <w:szCs w:val="20"/>
          <w:lang w:val="de-DE"/>
        </w:rPr>
        <w:t>Almabtriebswochenende</w:t>
      </w:r>
      <w:proofErr w:type="spellEnd"/>
      <w:r w:rsidRPr="00036070">
        <w:rPr>
          <w:sz w:val="20"/>
          <w:szCs w:val="20"/>
          <w:lang w:val="de-DE"/>
        </w:rPr>
        <w:t xml:space="preserve">, vom 15. bis zum 18. September 2016, zum großen Open-Air der Stimmen auf der historischen Festung Kufstein  ein. </w:t>
      </w:r>
    </w:p>
    <w:p w14:paraId="18066F66" w14:textId="77777777" w:rsidR="005C0F78" w:rsidRPr="00036070" w:rsidRDefault="005C0F78" w:rsidP="005C0F78">
      <w:pPr>
        <w:rPr>
          <w:sz w:val="20"/>
          <w:szCs w:val="20"/>
          <w:lang w:val="de-DE"/>
        </w:rPr>
      </w:pPr>
    </w:p>
    <w:p w14:paraId="49EC4AA9" w14:textId="77777777" w:rsidR="005C0F78" w:rsidRPr="00036070" w:rsidRDefault="005C0F78" w:rsidP="005C0F78">
      <w:pPr>
        <w:rPr>
          <w:sz w:val="20"/>
          <w:szCs w:val="20"/>
          <w:lang w:val="de-DE"/>
        </w:rPr>
      </w:pPr>
      <w:r w:rsidRPr="00036070">
        <w:rPr>
          <w:sz w:val="20"/>
          <w:szCs w:val="20"/>
          <w:lang w:val="de-DE"/>
        </w:rPr>
        <w:t>Bekannt als die Stimmen aus dem Zillertal begeistern Rita und Andreas schon seit über zehn Jahren Schlagerfans aus Nah und Fern. Mit Melodien, die im Ohr bleiben und Texten, die ganz tief unter die Haut gehen, konnten sich die beiden einen Namen machen. Beim Open-Air der Stimmen we</w:t>
      </w:r>
      <w:r w:rsidRPr="00036070">
        <w:rPr>
          <w:sz w:val="20"/>
          <w:szCs w:val="20"/>
          <w:lang w:val="de-DE"/>
        </w:rPr>
        <w:t>r</w:t>
      </w:r>
      <w:r w:rsidRPr="00036070">
        <w:rPr>
          <w:sz w:val="20"/>
          <w:szCs w:val="20"/>
          <w:lang w:val="de-DE"/>
        </w:rPr>
        <w:t>den sie zudem noch von den Geschwistern Hoffmann und den Paldauern unterstützt - Schlagerfans kommen hier voll auf ihre Kosten.</w:t>
      </w:r>
    </w:p>
    <w:p w14:paraId="08F90E7D" w14:textId="77777777" w:rsidR="005C0F78" w:rsidRPr="00036070" w:rsidRDefault="005C0F78" w:rsidP="005C0F78">
      <w:pPr>
        <w:rPr>
          <w:sz w:val="20"/>
          <w:szCs w:val="20"/>
          <w:lang w:val="de-DE"/>
        </w:rPr>
      </w:pPr>
    </w:p>
    <w:p w14:paraId="55AD83C3" w14:textId="77777777" w:rsidR="005C0F78" w:rsidRPr="00036070" w:rsidRDefault="005C0F78" w:rsidP="005C0F78">
      <w:pPr>
        <w:rPr>
          <w:b/>
          <w:sz w:val="20"/>
          <w:szCs w:val="20"/>
          <w:lang w:val="de-DE"/>
        </w:rPr>
      </w:pPr>
      <w:r w:rsidRPr="00036070">
        <w:rPr>
          <w:b/>
          <w:sz w:val="20"/>
          <w:szCs w:val="20"/>
          <w:lang w:val="de-DE"/>
        </w:rPr>
        <w:t>Ein Wochenende im Zeichen der Musik</w:t>
      </w:r>
    </w:p>
    <w:p w14:paraId="7CA4AC13" w14:textId="77777777" w:rsidR="005C0F78" w:rsidRPr="00036070" w:rsidRDefault="005C0F78" w:rsidP="005C0F78">
      <w:pPr>
        <w:rPr>
          <w:sz w:val="20"/>
          <w:szCs w:val="20"/>
          <w:lang w:val="de-DE"/>
        </w:rPr>
      </w:pPr>
      <w:r w:rsidRPr="00036070">
        <w:rPr>
          <w:sz w:val="20"/>
          <w:szCs w:val="20"/>
          <w:lang w:val="de-DE"/>
        </w:rPr>
        <w:t xml:space="preserve">Bereits am Donnerstag, den 15. September startet man mit einem großen Begrüßungsabend in das gemeinsame Wochenende. Bei bester Laune und mit ganz viel Musik stimmt man sich auf die nächsten Tage ein. Am Freitag zeigen Rita &amp; Andreas dann die schönsten Seiten der Region. Bei einer Wanderung um den </w:t>
      </w:r>
      <w:proofErr w:type="spellStart"/>
      <w:r w:rsidRPr="00036070">
        <w:rPr>
          <w:sz w:val="20"/>
          <w:szCs w:val="20"/>
          <w:lang w:val="de-DE"/>
        </w:rPr>
        <w:t>Thiersee</w:t>
      </w:r>
      <w:proofErr w:type="spellEnd"/>
      <w:r w:rsidRPr="00036070">
        <w:rPr>
          <w:sz w:val="20"/>
          <w:szCs w:val="20"/>
          <w:lang w:val="de-DE"/>
        </w:rPr>
        <w:t xml:space="preserve"> und einer anschließenden gemeinsamen Messe lernt man das idyllische Hochtal bei Kufstein kennen. Seinen Ausklang findet der Tag bei einem zünftigen, kleinen Fest. </w:t>
      </w:r>
    </w:p>
    <w:p w14:paraId="546A45BE" w14:textId="77777777" w:rsidR="005C0F78" w:rsidRPr="00036070" w:rsidRDefault="005C0F78" w:rsidP="005C0F78">
      <w:pPr>
        <w:rPr>
          <w:sz w:val="20"/>
          <w:szCs w:val="20"/>
          <w:lang w:val="de-DE"/>
        </w:rPr>
      </w:pPr>
    </w:p>
    <w:p w14:paraId="0C027925" w14:textId="77777777" w:rsidR="005C0F78" w:rsidRPr="00036070" w:rsidRDefault="005C0F78" w:rsidP="005C0F78">
      <w:pPr>
        <w:rPr>
          <w:b/>
          <w:sz w:val="20"/>
          <w:szCs w:val="20"/>
          <w:lang w:val="de-DE"/>
        </w:rPr>
      </w:pPr>
      <w:r w:rsidRPr="00036070">
        <w:rPr>
          <w:b/>
          <w:sz w:val="20"/>
          <w:szCs w:val="20"/>
          <w:lang w:val="de-DE"/>
        </w:rPr>
        <w:t xml:space="preserve">Almabtrieb - </w:t>
      </w:r>
      <w:proofErr w:type="spellStart"/>
      <w:r w:rsidRPr="00036070">
        <w:rPr>
          <w:b/>
          <w:sz w:val="20"/>
          <w:szCs w:val="20"/>
          <w:lang w:val="de-DE"/>
        </w:rPr>
        <w:t>Hoam</w:t>
      </w:r>
      <w:proofErr w:type="spellEnd"/>
      <w:r w:rsidRPr="00036070">
        <w:rPr>
          <w:b/>
          <w:sz w:val="20"/>
          <w:szCs w:val="20"/>
          <w:lang w:val="de-DE"/>
        </w:rPr>
        <w:t xml:space="preserve"> geht’s</w:t>
      </w:r>
    </w:p>
    <w:p w14:paraId="55EE423A" w14:textId="77777777" w:rsidR="005C0F78" w:rsidRPr="00036070" w:rsidRDefault="005C0F78" w:rsidP="005C0F78">
      <w:pPr>
        <w:rPr>
          <w:sz w:val="20"/>
          <w:szCs w:val="20"/>
          <w:lang w:val="de-DE"/>
        </w:rPr>
      </w:pPr>
      <w:r w:rsidRPr="00036070">
        <w:rPr>
          <w:sz w:val="20"/>
          <w:szCs w:val="20"/>
          <w:lang w:val="de-DE"/>
        </w:rPr>
        <w:t>Am Samstag, den 17. September, steht dann der große Höhepunkt des Wochenendes an. Schon am Vormittag gibt es in Kufstein den traditionellen Almabtrieb zu bewundern. Dabei handelt es sich um eine alte Tradition, die in der Region noch immer hochgehalten wird. Mit dem Ende des So</w:t>
      </w:r>
      <w:r w:rsidRPr="00036070">
        <w:rPr>
          <w:sz w:val="20"/>
          <w:szCs w:val="20"/>
          <w:lang w:val="de-DE"/>
        </w:rPr>
        <w:t>m</w:t>
      </w:r>
      <w:r w:rsidRPr="00036070">
        <w:rPr>
          <w:sz w:val="20"/>
          <w:szCs w:val="20"/>
          <w:lang w:val="de-DE"/>
        </w:rPr>
        <w:t xml:space="preserve">mers feiern die Bauern die sichere Heimkehr des Viehs ins Tal mit dem </w:t>
      </w:r>
      <w:proofErr w:type="spellStart"/>
      <w:r w:rsidRPr="00036070">
        <w:rPr>
          <w:sz w:val="20"/>
          <w:szCs w:val="20"/>
          <w:lang w:val="de-DE"/>
        </w:rPr>
        <w:t>Almabtriebsfest</w:t>
      </w:r>
      <w:proofErr w:type="spellEnd"/>
      <w:r w:rsidRPr="00036070">
        <w:rPr>
          <w:sz w:val="20"/>
          <w:szCs w:val="20"/>
          <w:lang w:val="de-DE"/>
        </w:rPr>
        <w:t>. Aufwändig geschmückt werden die Kühe zurück in den heimischen Stall getrieben. Auf ihrem langen Weg von den Almen zurück ins Tal passieren sie dabei gegen 15 Uhr die Festungsstadt, wo sie mit einem großen Fest begrüßt werden. Mit Handwerkskünsten, Live-Musik der Stadtmusikkapelle und kulin</w:t>
      </w:r>
      <w:r w:rsidRPr="00036070">
        <w:rPr>
          <w:sz w:val="20"/>
          <w:szCs w:val="20"/>
          <w:lang w:val="de-DE"/>
        </w:rPr>
        <w:t>a</w:t>
      </w:r>
      <w:r w:rsidRPr="00036070">
        <w:rPr>
          <w:sz w:val="20"/>
          <w:szCs w:val="20"/>
          <w:lang w:val="de-DE"/>
        </w:rPr>
        <w:t xml:space="preserve">rischen Schmankerln, wie beispielsweise </w:t>
      </w:r>
      <w:proofErr w:type="spellStart"/>
      <w:r w:rsidRPr="00036070">
        <w:rPr>
          <w:sz w:val="20"/>
          <w:szCs w:val="20"/>
          <w:lang w:val="de-DE"/>
        </w:rPr>
        <w:t>Kiachl</w:t>
      </w:r>
      <w:proofErr w:type="spellEnd"/>
      <w:r w:rsidRPr="00036070">
        <w:rPr>
          <w:sz w:val="20"/>
          <w:szCs w:val="20"/>
          <w:lang w:val="de-DE"/>
        </w:rPr>
        <w:t>, die wahlweise mit Kraut oder süß mit Preiselbeeren gegessen werden.</w:t>
      </w:r>
    </w:p>
    <w:p w14:paraId="306F9758" w14:textId="77777777" w:rsidR="005C0F78" w:rsidRPr="00036070" w:rsidRDefault="005C0F78" w:rsidP="005C0F78">
      <w:pPr>
        <w:rPr>
          <w:sz w:val="20"/>
          <w:szCs w:val="20"/>
          <w:lang w:val="de-DE"/>
        </w:rPr>
      </w:pPr>
    </w:p>
    <w:p w14:paraId="440DD081" w14:textId="77777777" w:rsidR="005C0F78" w:rsidRPr="00036070" w:rsidRDefault="005C0F78" w:rsidP="005C0F78">
      <w:pPr>
        <w:rPr>
          <w:b/>
          <w:sz w:val="20"/>
          <w:szCs w:val="20"/>
          <w:lang w:val="de-DE"/>
        </w:rPr>
      </w:pPr>
      <w:r w:rsidRPr="00036070">
        <w:rPr>
          <w:b/>
          <w:sz w:val="20"/>
          <w:szCs w:val="20"/>
          <w:lang w:val="de-DE"/>
        </w:rPr>
        <w:t xml:space="preserve">Open-Air der Stimmen </w:t>
      </w:r>
    </w:p>
    <w:p w14:paraId="120B3DC8" w14:textId="334F25EB" w:rsidR="00036070" w:rsidRPr="00036070" w:rsidRDefault="005C0F78" w:rsidP="00456D72">
      <w:pPr>
        <w:rPr>
          <w:sz w:val="20"/>
          <w:szCs w:val="20"/>
          <w:lang w:val="de-DE"/>
        </w:rPr>
      </w:pPr>
      <w:r w:rsidRPr="00036070">
        <w:rPr>
          <w:sz w:val="20"/>
          <w:szCs w:val="20"/>
          <w:lang w:val="de-DE"/>
        </w:rPr>
        <w:t xml:space="preserve">Am Abend folgt dann auf der historischen Festung Kufstein das große Open-Air der Stimmen, bei dem auch die Geschwister Hoffmann sowie die </w:t>
      </w:r>
      <w:proofErr w:type="spellStart"/>
      <w:r w:rsidRPr="00036070">
        <w:rPr>
          <w:sz w:val="20"/>
          <w:szCs w:val="20"/>
          <w:lang w:val="de-DE"/>
        </w:rPr>
        <w:t>Paldauer</w:t>
      </w:r>
      <w:proofErr w:type="spellEnd"/>
      <w:r w:rsidRPr="00036070">
        <w:rPr>
          <w:sz w:val="20"/>
          <w:szCs w:val="20"/>
          <w:lang w:val="de-DE"/>
        </w:rPr>
        <w:t xml:space="preserve"> für </w:t>
      </w:r>
      <w:proofErr w:type="gramStart"/>
      <w:r w:rsidRPr="00036070">
        <w:rPr>
          <w:sz w:val="20"/>
          <w:szCs w:val="20"/>
          <w:lang w:val="de-DE"/>
        </w:rPr>
        <w:t>ordentlich</w:t>
      </w:r>
      <w:proofErr w:type="gramEnd"/>
      <w:r w:rsidRPr="00036070">
        <w:rPr>
          <w:sz w:val="20"/>
          <w:szCs w:val="20"/>
          <w:lang w:val="de-DE"/>
        </w:rPr>
        <w:t xml:space="preserve"> Stimmung sorgen werden! Stimmungsvoll geht es dann mit dem Hauptprogramm weiter, wenn die beiden Vollblutmusiker Rita &amp; Andreas nicht nur die Bühne der Festungsarena sondern auch die Herzen der Konzertbesucheri</w:t>
      </w:r>
      <w:r w:rsidRPr="00036070">
        <w:rPr>
          <w:sz w:val="20"/>
          <w:szCs w:val="20"/>
          <w:lang w:val="de-DE"/>
        </w:rPr>
        <w:t>n</w:t>
      </w:r>
      <w:r w:rsidRPr="00036070">
        <w:rPr>
          <w:sz w:val="20"/>
          <w:szCs w:val="20"/>
          <w:lang w:val="de-DE"/>
        </w:rPr>
        <w:t>nen und -besucher im Sturm erobern werden! Seinen Ausklang findet dieses unvergessliche W</w:t>
      </w:r>
      <w:r w:rsidRPr="00036070">
        <w:rPr>
          <w:sz w:val="20"/>
          <w:szCs w:val="20"/>
          <w:lang w:val="de-DE"/>
        </w:rPr>
        <w:t>o</w:t>
      </w:r>
      <w:r w:rsidRPr="00036070">
        <w:rPr>
          <w:sz w:val="20"/>
          <w:szCs w:val="20"/>
          <w:lang w:val="de-DE"/>
        </w:rPr>
        <w:t>chenende</w:t>
      </w:r>
      <w:r w:rsidR="00C80B37">
        <w:rPr>
          <w:sz w:val="20"/>
          <w:szCs w:val="20"/>
          <w:lang w:val="de-DE"/>
        </w:rPr>
        <w:t xml:space="preserve"> schließ</w:t>
      </w:r>
      <w:bookmarkStart w:id="0" w:name="_GoBack"/>
      <w:bookmarkEnd w:id="0"/>
      <w:r w:rsidR="00C80B37">
        <w:rPr>
          <w:sz w:val="20"/>
          <w:szCs w:val="20"/>
          <w:lang w:val="de-DE"/>
        </w:rPr>
        <w:t>lich mit einem zünftigen</w:t>
      </w:r>
      <w:r w:rsidRPr="00036070">
        <w:rPr>
          <w:sz w:val="20"/>
          <w:szCs w:val="20"/>
          <w:lang w:val="de-DE"/>
        </w:rPr>
        <w:t xml:space="preserve"> Frühschoppen am Sonntag. Lokale Musikgruppen sorgen für beste Unterhaltung, während man noch einmal nach Herzenslust köstliche Tiroler Schmankerln genießen kann.</w:t>
      </w:r>
    </w:p>
    <w:sectPr w:rsidR="00036070" w:rsidRPr="00036070" w:rsidSect="00036070">
      <w:footerReference w:type="default" r:id="rId13"/>
      <w:type w:val="continuous"/>
      <w:pgSz w:w="11906" w:h="16838" w:code="9"/>
      <w:pgMar w:top="2240"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4EBE8" w14:textId="77777777" w:rsidR="00063BA8" w:rsidRDefault="00063BA8" w:rsidP="0040747C">
      <w:r>
        <w:separator/>
      </w:r>
    </w:p>
  </w:endnote>
  <w:endnote w:type="continuationSeparator" w:id="0">
    <w:p w14:paraId="046ADB7D" w14:textId="77777777" w:rsidR="00063BA8" w:rsidRDefault="00063BA8"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auto"/>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auto"/>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7C0D9C6D" id="_x0000_t202" coordsize="21600,21600" o:spt="202" path="m0,0l0,21600,21600,21600,21600,0xe">
              <v:stroke joinstyle="miter"/>
              <v:path gradientshapeok="t" o:connecttype="rect"/>
            </v:shapetype>
            <v:shape id="Text_x0020_Box_x0020_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Jkz4CAAA3BAAADgAAAGRycy9lMm9Eb2MueG1srFPbbtswDH0fsH8Q9O74MiexjThFmzTDgO4C&#10;tPsARZZjY7aoSUrsbti/j5KTLtvehr0IFEUekudQq5ux78hJaNOCLGk8iygRkkPVykNJPz/tgowS&#10;Y5msWAdSlPRZGHqzfv1qNahCJNBAVwlNEESaYlAlbaxVRRga3oiemRkoIfGxBt0zi1d9CCvNBkTv&#10;uzCJokU4gK6UBi6MQe92eqRrj1/XgtuPdW2EJV1JsTfrT+3PvTvD9YoVB81U0/JzG+wfuuhZK7Ho&#10;C9SWWUaOuv0Lqm+5BgO1nXHoQ6jrlgs/A04TR39M89gwJfwsSI5RLzSZ/wfLP5w+adJWqB3SI1mP&#10;Gj2J0ZI7GEmSOH4GZQoMe1QYaEf0Y6yf1agH4F8MkbBpmDyIW61haASrsL/YZYZXqROOcSD74T1U&#10;WIcdLXigsda9Iw/pIIiOjTy/aON64a5ktlwu8jklHN/SZRbP574EKy7ZShv7VkBPnFFSjdp7dHZ6&#10;MNZ1w4pLiCsmYdd2nde/k785MHDyYG1MdW+uCy/n9zzK77P7LA3SZHEfpFFVBbe7TRosdvFyvn2z&#10;3Wy28Y9pra6S4iSN7pI82C2yZZDW6TzIl1EWRHF+ly+iNE+3O5+EpS9FPXmOr4k5O+7Hsxh7qJ6R&#10;Rg3TNuPvQ6MB/Y2SATe5pObrkWlBSfdOohRu7S+Gvhj7i8Ekx9SSWkomc2On73FUuj00iDyJLeEW&#10;5apbz6TTderiLDJupyf4/JPc+l/ffdSv/77+CQAA//8DAFBLAwQUAAYACAAAACEAGjTEg+IAAAAO&#10;AQAADwAAAGRycy9kb3ducmV2LnhtbEyPwU7DMBBE70j8g7VI3KjdVnVoGqeqEJyQEGk49OgkbmI1&#10;XofYbcPfsz3BbVYzmn2TbSfXs4sZg/WoYD4TwAzWvrHYKvgq356egYWosdG9R6PgxwTY5vd3mU4b&#10;f8XCXPaxZVSCIdUKuhiHlPNQd8bpMPODQfKOfnQ60jm2vBn1lcpdzxdCSO60RfrQ6cG8dKY+7c9O&#10;we6Axav9/qg+i2Nhy3It8F2elHp8mHYbYNFM8S8MN3xCh5yYKn/GJrBeQZJIQo9krOSS1C0iksUK&#10;WEVKLtdz4HnG/8/IfwEAAP//AwBQSwECLQAUAAYACAAAACEA5JnDwPsAAADhAQAAEwAAAAAAAAAA&#10;AAAAAAAAAAAAW0NvbnRlbnRfVHlwZXNdLnhtbFBLAQItABQABgAIAAAAIQAjsmrh1wAAAJQBAAAL&#10;AAAAAAAAAAAAAAAAACwBAABfcmVscy8ucmVsc1BLAQItABQABgAIAAAAIQBOYsmTPgIAADcEAAAO&#10;AAAAAAAAAAAAAAAAACwCAABkcnMvZTJvRG9jLnhtbFBLAQItABQABgAIAAAAIQAaNMSD4gAAAA4B&#10;AAAPAAAAAAAAAAAAAAAAAJYEAABkcnMvZG93bnJldi54bWxQSwUGAAAAAAQABADzAAAApQUAAAAA&#10;" filled="f" stroked="f">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136ED6C" id="Text_x0020_Box_x0020_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tdEACAAA9BAAADgAAAGRycy9lMm9Eb2MueG1srFPbbtswDH0fsH8Q9O7aTp3ENuoUuTTDgO4C&#10;tPsARZZjY7aoSUrsbNi/j5KTtNvehr0IlEgekudQd/dD15Kj0KYBWdD4JqJESA5lI/cF/fK8DVJK&#10;jGWyZC1IUdCTMPR+8fbNXa9yMYEa2lJogiDS5L0qaG2tysPQ8Fp0zNyAEhKdFeiOWbzqfVhq1iN6&#10;14aTKJqFPehSaeDCGHzdjE668PhVJbj9VFVGWNIWFHuz/tT+3LkzXNyxfK+Zqht+boP9QxcdayQW&#10;vUJtmGXkoJu/oLqGazBQ2RsOXQhV1XDhZ8Bp4uiPaZ5qpoSfBckx6kqT+X+w/OPxsyZNWdCMEsk6&#10;lOhZDJasYCBx6ujplckx6klhnB3wHWX2oxr1CPyrIRLWNZN7sdQa+lqwEtuLXWb4KnXEMQ5k13+A&#10;EuuwgwUPNFS6c9whGwTRUabTVRrXC3clp1ma3aKLoy+Zp/F06kuw/JKttLHvBHTEGQXVKL1HZ8dH&#10;Y103LL+EuGIStk3bevlb+dsDBo4vWBtTnc914dX8kUXZQ/qQJkEymT0ESVSWwXK7ToLZNp5PN7eb&#10;9XoT/xy36lVSPEmi1SQLtrN0HiRVMg2yeZQGUZytslmUZMlm65Ow9KWoJ8/xNTJnh93gZfLMOmJ3&#10;UJ6QTQ3jTuMfRKMG/Z2SHve5oObbgWlBSfteoiJu+S+Gvhi7i8Ekx9SCWkpGc23HT3JQutnXiDxq&#10;LmGJqlWNJ/Sli7PWuKOe5/N/cp/g9d1Hvfz6xS8AAAD//wMAUEsDBBQABgAIAAAAIQCt55Rj4QAA&#10;AA0BAAAPAAAAZHJzL2Rvd25yZXYueG1sTI9BT4NAEIXvJv6HzZh4s0tLChZZmsboycRI8eBxYadA&#10;ys4iu23x3zue6m1m3sub7+Xb2Q7ijJPvHSlYLiIQSI0zPbUKPqvXh0cQPmgyenCECn7Qw7a4vcl1&#10;ZtyFSjzvQys4hHymFXQhjJmUvunQar9wIxJrBzdZHXidWmkmfeFwO8hVFCXS6p74Q6dHfO6wOe5P&#10;VsHui8qX/vu9/igPZV9Vm4jekqNS93fz7glEwDlczfCHz+hQMFPtTmS8GBSsV2nMVhbWScwl2JKm&#10;myWImk9JzJMscvm/RfELAAD//wMAUEsBAi0AFAAGAAgAAAAhAOSZw8D7AAAA4QEAABMAAAAAAAAA&#10;AAAAAAAAAAAAAFtDb250ZW50X1R5cGVzXS54bWxQSwECLQAUAAYACAAAACEAI7Jq4dcAAACUAQAA&#10;CwAAAAAAAAAAAAAAAAAsAQAAX3JlbHMvLnJlbHNQSwECLQAUAAYACAAAACEAiwetdEACAAA9BAAA&#10;DgAAAAAAAAAAAAAAAAAsAgAAZHJzL2Uyb0RvYy54bWxQSwECLQAUAAYACAAAACEAreeUY+EAAAAN&#10;AQAADwAAAAAAAAAAAAAAAACYBAAAZHJzL2Rvd25yZXYueG1sUEsFBgAAAAAEAAQA8wAAAKYFAAAA&#10;AA==&#10;" filled="f" stroked="f">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33F0A66" id="Text_x0020_Box_x0020_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8ZvkECAAA9BAAADgAAAGRycy9lMm9Eb2MueG1srFPbbtswDH0fsH8Q9O7aTh0nNuoUbdIMA7oL&#10;0O4DFFmOjdmiJimxs2L/PkqOs257G/YiUCJ5SJ5D3dwOXUuOQpsGZEHjq4gSITmUjdwX9MvzNlhS&#10;YiyTJWtBioKehKG3q7dvbnqVixnU0JZCEwSRJu9VQWtrVR6GhteiY+YKlJDorEB3zOJV78NSsx7R&#10;uzacRVEa9qBLpYELY/B1MzrpyuNXleD2U1UZYUlbUOzN+lP7c+fOcHXD8r1mqm74uQ32D110rJFY&#10;9AK1YZaRg27+guoarsFAZa84dCFUVcOFnwGniaM/pnmqmRJ+FiTHqAtN5v/B8o/Hz5o0ZUFRKMk6&#10;lOhZDJbcw0DihaOnVybHqCeFcXbAd5TZj2rUI/CvhkhY10zuxZ3W0NeCldhe7DLDV6kjjnEgu/4D&#10;lFiHHSx4oKHSneMO2SCIjjKdLtK4XrgrGc+v4xRdHH1pNI/nc1+C5VO20sa+E9ARZxRUo/QenR0f&#10;jXXdsHwKccUkbJu29fK38rcHDBxfsDamOp/rwqv5kkXZw/JhmQTJLH0Ikqgsg7vtOgnSbbyYb643&#10;6/Um/jFu1aukeJZE97Ms2KbLRZBUyTzIFtEyiOLsPkujJEs2W5+EpaeinjzH18icHXaDl2k2abKD&#10;8oRsahh3Gv8gGjXo75T0uM8FNd8OTAtK2vcSFXHLPxl6MnaTwSTH1IJaSkZzbcdPclC62deIPGou&#10;4Q5VqxpPqJN37OKsNe6o5/n8n9wneH33Ub9+/eonAAAA//8DAFBLAwQUAAYACAAAACEAAOUSt+IA&#10;AAANAQAADwAAAGRycy9kb3ducmV2LnhtbEyPwU7DMAyG70i8Q2QkbixlXdutNJ0mBCckRFcOO6ZN&#10;1kZrnNJkW3l7zAmO9v/p9+diO9uBXfTkjUMBj4sImMbWKYOdgM/69WENzAeJSg4OtYBv7WFb3t4U&#10;MlfuipW+7EPHqAR9LgX0IYw5577ttZV+4UaNlB3dZGWgceq4muSVyu3Al1GUcisN0oVejvq51+1p&#10;f7YCdgesXszXe/NRHStT15sI39KTEPd38+4JWNBz+IPhV5/UoSSnxp1ReTYIiFdJRigFSRqvgBGS&#10;LLMYWEOrNFlnwMuC//+i/AEAAP//AwBQSwECLQAUAAYACAAAACEA5JnDwPsAAADhAQAAEwAAAAAA&#10;AAAAAAAAAAAAAAAAW0NvbnRlbnRfVHlwZXNdLnhtbFBLAQItABQABgAIAAAAIQAjsmrh1wAAAJQB&#10;AAALAAAAAAAAAAAAAAAAACwBAABfcmVscy8ucmVsc1BLAQItABQABgAIAAAAIQDzTxm+QQIAAD0E&#10;AAAOAAAAAAAAAAAAAAAAACwCAABkcnMvZTJvRG9jLnhtbFBLAQItABQABgAIAAAAIQAA5RK34gAA&#10;AA0BAAAPAAAAAAAAAAAAAAAAAJkEAABkcnMvZG93bnJldi54bWxQSwUGAAAAAAQABADzAAAAqAUA&#10;AAAA&#10;" filled="f" stroked="f">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140B08" w:rsidRPr="00140B08">
                              <w:rPr>
                                <w:noProof/>
                                <w:sz w:val="14"/>
                                <w:szCs w:val="14"/>
                              </w:rPr>
                              <w:t>2</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47EAD71" id="Text_x0020_Box_x0020_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FnFD8CAAA7BAAADgAAAGRycy9lMm9Eb2MueG1srFPbjpswEH2v1H+w/M4CCZsAClnlsqkqbS/S&#10;bj/AMSaggse1nUC66r93bDbptn2r+mKN53Jm5hx7cTd0LTkJbRqQBY1vIkqE5FA28lDQL0+7IKXE&#10;WCZL1oIUBT0LQ++Wb98sepWLCdTQlkITBJEm71VBa2tVHoaG16Jj5gaUkBisQHfM4lUfwlKzHtG7&#10;NpxE0SzsQZdKAxfGoHc7BunS41eV4PZTVRlhSVtQnM36U/tz785wuWD5QTNVN/xlDPYPU3Sskdj0&#10;CrVllpGjbv6C6hquwUBlbzh0IVRVw4XfAbeJoz+2eayZEn4XJMeoK03m/8Hyj6fPmjRlQRNKJOtQ&#10;oicxWLKGgUwdO70yOSY9KkyzA7pRZb+pUQ/AvxoiYVMzeRArraGvBStxuthVhq9KRxzjQPb9Byix&#10;DTta8EBDpTtHHZJBEB1VOl+VcaNwdE6jdBZjhGNoMo/nqVcuZPmlWGlj3wnoiDMKqlF4D85OD8a6&#10;YVh+SXG9JOyatvXit/I3ByaOHmyNpS7mhvBaPmdRdp/ep0mQTGb3QRKVZbDabZJgtovnt9vpdrPZ&#10;xj/GN/WqKJ4k0XqSBbtZOg+SKrkNsnmUBlGcrbNZlGTJdueLsPWlqefO0TUSZ4f94EW6SrKH8oxk&#10;ahhfNP5ANGrQ3ynp8TUX1Hw7Mi0oad9LFMQ9/YuhL8b+YjDJsbSglpLR3NjxixyVbg41Io+SS1ih&#10;aFXjCXXqjlO8SI0v1PP88pvcF3h991m//vzyJwAAAP//AwBQSwMEFAAGAAgAAAAhAIbW8ZDgAAAA&#10;DQEAAA8AAABkcnMvZG93bnJldi54bWxMj0FPg0AQhe8m/ofNmHizC62CRZamMXoyMVI8eFzYKZCy&#10;s8huW/z3Tk96ey/z8uZ7+Wa2gzjh5HtHCuJFBAKpcaanVsFn9Xr3CMIHTUYPjlDBD3rYFNdXuc6M&#10;O1OJp11oBZeQz7SCLoQxk9I3HVrtF25E4tveTVYHtlMrzaTPXG4HuYyiRFrdE3/o9IjPHTaH3dEq&#10;2H5R+dJ/v9cf5b7sq2od0VtyUOr2Zt4+gQg4h78wXPAZHQpmqt2RjBcD++V9ylEWD2myAnGJpCsW&#10;NYskXscgi1z+X1H8AgAA//8DAFBLAQItABQABgAIAAAAIQDkmcPA+wAAAOEBAAATAAAAAAAAAAAA&#10;AAAAAAAAAABbQ29udGVudF9UeXBlc10ueG1sUEsBAi0AFAAGAAgAAAAhACOyauHXAAAAlAEAAAsA&#10;AAAAAAAAAAAAAAAALAEAAF9yZWxzLy5yZWxzUEsBAi0AFAAGAAgAAAAhALbxZxQ/AgAAOwQAAA4A&#10;AAAAAAAAAAAAAAAALAIAAGRycy9lMm9Eb2MueG1sUEsBAi0AFAAGAAgAAAAhAIbW8ZDgAAAADQEA&#10;AA8AAAAAAAAAAAAAAAAAlwQAAGRycy9kb3ducmV2LnhtbFBLBQYAAAAABAAEAPMAAACkBQAAAAA=&#10;" filled="f" stroked="f">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140B08" w:rsidRPr="00140B08">
                        <w:rPr>
                          <w:noProof/>
                          <w:sz w:val="14"/>
                          <w:szCs w:val="14"/>
                        </w:rPr>
                        <w:t>2</w:t>
                      </w:r>
                    </w:fldSimple>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C80B37" w:rsidRPr="00C80B37">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C80B37" w:rsidRPr="00C80B37">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C80B37" w:rsidRPr="00C80B37">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C80B37" w:rsidRPr="00C80B37">
                        <w:rPr>
                          <w:rFonts w:cs="Tahoma"/>
                          <w:noProof/>
                          <w:spacing w:val="8"/>
                          <w:sz w:val="15"/>
                          <w:szCs w:val="15"/>
                        </w:rPr>
                        <w:t>1</w:t>
                      </w:r>
                    </w:fldSimple>
                  </w:p>
                </w:txbxContent>
              </v:textbox>
              <w10:wrap type="square" anchorx="page" anchory="page"/>
            </v:shape>
          </w:pict>
        </mc:Fallback>
      </mc:AlternateContent>
    </w:r>
    <w:r w:rsidR="00FE14C8">
      <w:rPr>
        <w:rFonts w:ascii="Apercu" w:hAnsi="Apercu" w:cs="Apercu"/>
        <w:b/>
        <w:bCs/>
        <w:noProof/>
        <w:spacing w:val="2"/>
        <w:sz w:val="14"/>
        <w:szCs w:val="14"/>
        <w:lang w:eastAsia="de-DE"/>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886AA4" w:rsidRPr="00886AA4">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4D521F">
                      <w:fldChar w:fldCharType="begin"/>
                    </w:r>
                    <w:r w:rsidR="004D521F">
                      <w:instrText xml:space="preserve"> NUMPAGES   \* MERGEFORMAT </w:instrText>
                    </w:r>
                    <w:r w:rsidR="004D521F">
                      <w:fldChar w:fldCharType="separate"/>
                    </w:r>
                    <w:r w:rsidR="00886AA4" w:rsidRPr="00886AA4">
                      <w:rPr>
                        <w:rFonts w:cs="Tahoma"/>
                        <w:noProof/>
                        <w:spacing w:val="8"/>
                        <w:sz w:val="15"/>
                        <w:szCs w:val="15"/>
                      </w:rPr>
                      <w:t>1</w:t>
                    </w:r>
                    <w:r w:rsidR="004D521F">
                      <w:rPr>
                        <w:rFonts w:cs="Tahoma"/>
                        <w:noProof/>
                        <w:spacing w:val="8"/>
                        <w:sz w:val="15"/>
                        <w:szCs w:val="15"/>
                      </w:rPr>
                      <w:fldChar w:fldCharType="end"/>
                    </w:r>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7E45B" w14:textId="77777777" w:rsidR="00063BA8" w:rsidRDefault="00063BA8" w:rsidP="0040747C">
      <w:r>
        <w:separator/>
      </w:r>
    </w:p>
  </w:footnote>
  <w:footnote w:type="continuationSeparator" w:id="0">
    <w:p w14:paraId="0EAC5314" w14:textId="77777777" w:rsidR="00063BA8" w:rsidRDefault="00063BA8"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36070"/>
    <w:rsid w:val="000433EA"/>
    <w:rsid w:val="00046F08"/>
    <w:rsid w:val="00047B8A"/>
    <w:rsid w:val="00053965"/>
    <w:rsid w:val="000570E7"/>
    <w:rsid w:val="00063BA8"/>
    <w:rsid w:val="000748D6"/>
    <w:rsid w:val="00082C47"/>
    <w:rsid w:val="000835D7"/>
    <w:rsid w:val="00096B70"/>
    <w:rsid w:val="000B3B2C"/>
    <w:rsid w:val="000C45FF"/>
    <w:rsid w:val="000C4698"/>
    <w:rsid w:val="000D4C48"/>
    <w:rsid w:val="000E369C"/>
    <w:rsid w:val="000F4C95"/>
    <w:rsid w:val="00100AA4"/>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A1C01"/>
    <w:rsid w:val="002B560D"/>
    <w:rsid w:val="002C060C"/>
    <w:rsid w:val="002C7BD2"/>
    <w:rsid w:val="002E1D32"/>
    <w:rsid w:val="002E261F"/>
    <w:rsid w:val="002F5609"/>
    <w:rsid w:val="002F7901"/>
    <w:rsid w:val="00301C4F"/>
    <w:rsid w:val="00305F7D"/>
    <w:rsid w:val="00314728"/>
    <w:rsid w:val="00326961"/>
    <w:rsid w:val="00332271"/>
    <w:rsid w:val="00341BF2"/>
    <w:rsid w:val="0035390E"/>
    <w:rsid w:val="00354DD2"/>
    <w:rsid w:val="003877A2"/>
    <w:rsid w:val="003940ED"/>
    <w:rsid w:val="003B2D19"/>
    <w:rsid w:val="003C405E"/>
    <w:rsid w:val="003D4C63"/>
    <w:rsid w:val="003F190D"/>
    <w:rsid w:val="00405E1B"/>
    <w:rsid w:val="0040747C"/>
    <w:rsid w:val="00411114"/>
    <w:rsid w:val="00433E0C"/>
    <w:rsid w:val="00456D72"/>
    <w:rsid w:val="00470D43"/>
    <w:rsid w:val="00471CED"/>
    <w:rsid w:val="004A7131"/>
    <w:rsid w:val="004B098F"/>
    <w:rsid w:val="004B2AF5"/>
    <w:rsid w:val="004C5D26"/>
    <w:rsid w:val="004D521F"/>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819"/>
    <w:rsid w:val="009728DE"/>
    <w:rsid w:val="00992DA0"/>
    <w:rsid w:val="00993099"/>
    <w:rsid w:val="009B0B28"/>
    <w:rsid w:val="009B20AC"/>
    <w:rsid w:val="009B4B41"/>
    <w:rsid w:val="009B7802"/>
    <w:rsid w:val="009C4D0C"/>
    <w:rsid w:val="009C68D0"/>
    <w:rsid w:val="009C6E46"/>
    <w:rsid w:val="009F519A"/>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21C90"/>
    <w:rsid w:val="00B42544"/>
    <w:rsid w:val="00B46E17"/>
    <w:rsid w:val="00B56489"/>
    <w:rsid w:val="00B602F5"/>
    <w:rsid w:val="00B747E3"/>
    <w:rsid w:val="00B77736"/>
    <w:rsid w:val="00B82976"/>
    <w:rsid w:val="00B82C6F"/>
    <w:rsid w:val="00B920E2"/>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0B37"/>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E40617-EFA0-4F46-AC8E-24E9745D5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386</Words>
  <Characters>2435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Josch</cp:lastModifiedBy>
  <cp:revision>4</cp:revision>
  <cp:lastPrinted>2014-08-30T20:01:00Z</cp:lastPrinted>
  <dcterms:created xsi:type="dcterms:W3CDTF">2016-05-19T18:58:00Z</dcterms:created>
  <dcterms:modified xsi:type="dcterms:W3CDTF">2016-05-26T12:03:00Z</dcterms:modified>
</cp:coreProperties>
</file>