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599825D3" w:rsidR="004A7131" w:rsidRPr="00CC7A88" w:rsidRDefault="0033615C" w:rsidP="001E4C2C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>
        <w:rPr>
          <w:b/>
          <w:sz w:val="24"/>
          <w:szCs w:val="24"/>
          <w:lang w:val="de-DE"/>
        </w:rPr>
        <w:t>Der Natur auf der Spur</w:t>
      </w:r>
    </w:p>
    <w:p w14:paraId="3DE8686E" w14:textId="77777777" w:rsidR="005C0F78" w:rsidRDefault="005C0F78" w:rsidP="005C0F78">
      <w:pPr>
        <w:rPr>
          <w:lang w:val="de-DE"/>
        </w:rPr>
      </w:pPr>
    </w:p>
    <w:p w14:paraId="3CEFFC99" w14:textId="19251EC5" w:rsidR="0033615C" w:rsidRPr="0033615C" w:rsidRDefault="0033615C" w:rsidP="005C0F78">
      <w:pPr>
        <w:rPr>
          <w:b/>
          <w:lang w:val="de-DE"/>
        </w:rPr>
      </w:pPr>
      <w:r w:rsidRPr="0033615C">
        <w:rPr>
          <w:b/>
          <w:lang w:val="de-DE"/>
        </w:rPr>
        <w:t xml:space="preserve">Mit </w:t>
      </w:r>
      <w:proofErr w:type="spellStart"/>
      <w:r w:rsidRPr="0033615C">
        <w:rPr>
          <w:b/>
          <w:lang w:val="de-DE"/>
        </w:rPr>
        <w:t>ExpertInnen</w:t>
      </w:r>
      <w:proofErr w:type="spellEnd"/>
      <w:r w:rsidRPr="0033615C">
        <w:rPr>
          <w:b/>
          <w:lang w:val="de-DE"/>
        </w:rPr>
        <w:t xml:space="preserve"> im Naturschutzgebiet unterwegs!</w:t>
      </w:r>
    </w:p>
    <w:p w14:paraId="56A25215" w14:textId="181071D2" w:rsidR="0033615C" w:rsidRDefault="0033615C" w:rsidP="0033615C">
      <w:pPr>
        <w:rPr>
          <w:lang w:val="de-DE"/>
        </w:rPr>
      </w:pPr>
      <w:r w:rsidRPr="0033615C">
        <w:rPr>
          <w:lang w:val="de-DE"/>
        </w:rPr>
        <w:t>Im Naturerlebnis Kaisergebirge genießen Gäste als auch Einheimische ab heuer ein einzigartiges Angebot: von Mai bis einschließlich September werden geführte Wanderungen zu den verschiedensten Naturthemen im Naturschutzgebiet der Kaisers angeboten. Und das kostenlos!</w:t>
      </w:r>
      <w:r>
        <w:rPr>
          <w:lang w:val="de-DE"/>
        </w:rPr>
        <w:t xml:space="preserve"> </w:t>
      </w:r>
      <w:r w:rsidRPr="0033615C">
        <w:rPr>
          <w:lang w:val="de-DE"/>
        </w:rPr>
        <w:t xml:space="preserve">Freuen Sie sich auf unsere Wanderungen mit zahlreichen </w:t>
      </w:r>
      <w:proofErr w:type="spellStart"/>
      <w:r w:rsidRPr="0033615C">
        <w:rPr>
          <w:lang w:val="de-DE"/>
        </w:rPr>
        <w:t>ExpertInnen</w:t>
      </w:r>
      <w:proofErr w:type="spellEnd"/>
      <w:r w:rsidRPr="0033615C">
        <w:rPr>
          <w:lang w:val="de-DE"/>
        </w:rPr>
        <w:t xml:space="preserve"> vom Verein </w:t>
      </w:r>
      <w:proofErr w:type="spellStart"/>
      <w:r w:rsidRPr="0033615C">
        <w:rPr>
          <w:lang w:val="de-DE"/>
        </w:rPr>
        <w:t>Natopia</w:t>
      </w:r>
      <w:proofErr w:type="spellEnd"/>
      <w:r w:rsidRPr="0033615C">
        <w:rPr>
          <w:lang w:val="de-DE"/>
        </w:rPr>
        <w:t>, der Jägerschaft, von der Universität Innsbruck und den Österre</w:t>
      </w:r>
      <w:r w:rsidRPr="0033615C">
        <w:rPr>
          <w:lang w:val="de-DE"/>
        </w:rPr>
        <w:t>i</w:t>
      </w:r>
      <w:r w:rsidR="003663E1">
        <w:rPr>
          <w:lang w:val="de-DE"/>
        </w:rPr>
        <w:t>chischen Bundesforsten.</w:t>
      </w:r>
      <w:bookmarkStart w:id="0" w:name="_GoBack"/>
      <w:bookmarkEnd w:id="0"/>
      <w:r w:rsidRPr="0033615C">
        <w:rPr>
          <w:lang w:val="de-DE"/>
        </w:rPr>
        <w:t xml:space="preserve"> Sie machen sich mit ihnen gemeinsam auf den Weg, um das Naturschutzgebiet g</w:t>
      </w:r>
      <w:r w:rsidRPr="0033615C">
        <w:rPr>
          <w:lang w:val="de-DE"/>
        </w:rPr>
        <w:t>e</w:t>
      </w:r>
      <w:r w:rsidRPr="0033615C">
        <w:rPr>
          <w:lang w:val="de-DE"/>
        </w:rPr>
        <w:t>nauer unter die Lupe zu nehmen. Egal, wie jung oder alt Sie sind, die Programme werden für die jeweilige Gruppe abgestimmt. So sind auch Familien ode</w:t>
      </w:r>
      <w:r w:rsidR="003663E1">
        <w:rPr>
          <w:lang w:val="de-DE"/>
        </w:rPr>
        <w:t xml:space="preserve">r </w:t>
      </w:r>
      <w:r w:rsidRPr="0033615C">
        <w:rPr>
          <w:lang w:val="de-DE"/>
        </w:rPr>
        <w:t>Fachgruppen herzlich eingeladen. Es wird geforscht und be</w:t>
      </w:r>
      <w:r w:rsidRPr="0033615C">
        <w:rPr>
          <w:lang w:val="de-DE"/>
        </w:rPr>
        <w:t>o</w:t>
      </w:r>
      <w:r w:rsidRPr="0033615C">
        <w:rPr>
          <w:lang w:val="de-DE"/>
        </w:rPr>
        <w:t xml:space="preserve">bachtet, die Sinne werden geschärft, auf Fragen werden Antworten gefunden, </w:t>
      </w:r>
      <w:r>
        <w:rPr>
          <w:lang w:val="de-DE"/>
        </w:rPr>
        <w:t>es wird gestaunt und en</w:t>
      </w:r>
      <w:r>
        <w:rPr>
          <w:lang w:val="de-DE"/>
        </w:rPr>
        <w:t>t</w:t>
      </w:r>
      <w:r>
        <w:rPr>
          <w:lang w:val="de-DE"/>
        </w:rPr>
        <w:t xml:space="preserve">deckt, </w:t>
      </w:r>
      <w:r w:rsidRPr="0033615C">
        <w:rPr>
          <w:lang w:val="de-DE"/>
        </w:rPr>
        <w:t>aber auch der Wanderspaß kommt nicht zu kurz. Genießen sie die Schönheit und Raffinesse der Natur einmal aus einem anderen Blickwinkel. Sie werden Augen machen!</w:t>
      </w:r>
    </w:p>
    <w:p w14:paraId="4DD5A0CE" w14:textId="77777777" w:rsidR="0033615C" w:rsidRDefault="0033615C" w:rsidP="0033615C">
      <w:pPr>
        <w:rPr>
          <w:lang w:val="de-DE"/>
        </w:rPr>
      </w:pPr>
    </w:p>
    <w:p w14:paraId="183AAFA8" w14:textId="77777777" w:rsidR="0033615C" w:rsidRPr="0033615C" w:rsidRDefault="0033615C" w:rsidP="0033615C">
      <w:pPr>
        <w:rPr>
          <w:b/>
          <w:lang w:val="de-DE"/>
        </w:rPr>
      </w:pPr>
      <w:r w:rsidRPr="0033615C">
        <w:rPr>
          <w:b/>
          <w:lang w:val="de-DE"/>
        </w:rPr>
        <w:t>Die Wanderungen</w:t>
      </w:r>
    </w:p>
    <w:p w14:paraId="0479D099" w14:textId="2E6BDA1C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 xml:space="preserve">Treffpunkt der kostenlosen Wanderungen ist jeweils an der Talstation des </w:t>
      </w:r>
      <w:proofErr w:type="spellStart"/>
      <w:r w:rsidRPr="0033615C">
        <w:rPr>
          <w:lang w:val="de-DE"/>
        </w:rPr>
        <w:t>Kufsteiner</w:t>
      </w:r>
      <w:proofErr w:type="spellEnd"/>
      <w:r w:rsidRPr="0033615C">
        <w:rPr>
          <w:lang w:val="de-DE"/>
        </w:rPr>
        <w:t xml:space="preserve"> Kaiserliftes.</w:t>
      </w:r>
      <w:r>
        <w:rPr>
          <w:lang w:val="de-DE"/>
        </w:rPr>
        <w:t xml:space="preserve"> </w:t>
      </w:r>
      <w:r w:rsidRPr="0033615C">
        <w:rPr>
          <w:lang w:val="de-DE"/>
        </w:rPr>
        <w:t>Nach der Auffahrt mit dem Kaiserlift widmen wir uns einem unserer speziellen Themen. Die Dauer der Wanderungen beträgt rund drei Stunden. Details zu den Angeboten erfahren sie im TVB-</w:t>
      </w:r>
      <w:proofErr w:type="spellStart"/>
      <w:r w:rsidRPr="0033615C">
        <w:rPr>
          <w:lang w:val="de-DE"/>
        </w:rPr>
        <w:t>Infobüro</w:t>
      </w:r>
      <w:proofErr w:type="spellEnd"/>
      <w:r w:rsidRPr="0033615C">
        <w:rPr>
          <w:lang w:val="de-DE"/>
        </w:rPr>
        <w:t xml:space="preserve"> oder über den Folder.</w:t>
      </w:r>
    </w:p>
    <w:p w14:paraId="50442418" w14:textId="77777777" w:rsidR="0033615C" w:rsidRPr="0033615C" w:rsidRDefault="0033615C" w:rsidP="0033615C">
      <w:pPr>
        <w:rPr>
          <w:lang w:val="de-DE"/>
        </w:rPr>
      </w:pPr>
    </w:p>
    <w:p w14:paraId="13329592" w14:textId="30D6BDAC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Bitte beachten Sie, dass zu diesen Führungen eine Anmeldu</w:t>
      </w:r>
      <w:r w:rsidR="003663E1">
        <w:rPr>
          <w:lang w:val="de-DE"/>
        </w:rPr>
        <w:t xml:space="preserve">ng bis zwei Tage vor Wanderung </w:t>
      </w:r>
      <w:r w:rsidRPr="0033615C">
        <w:rPr>
          <w:lang w:val="de-DE"/>
        </w:rPr>
        <w:t>im TVB-</w:t>
      </w:r>
      <w:proofErr w:type="spellStart"/>
      <w:r w:rsidRPr="0033615C">
        <w:rPr>
          <w:lang w:val="de-DE"/>
        </w:rPr>
        <w:t>In</w:t>
      </w:r>
      <w:r>
        <w:rPr>
          <w:lang w:val="de-DE"/>
        </w:rPr>
        <w:t>fobüro</w:t>
      </w:r>
      <w:proofErr w:type="spellEnd"/>
      <w:r>
        <w:rPr>
          <w:lang w:val="de-DE"/>
        </w:rPr>
        <w:t xml:space="preserve"> erforderlich ist unter Tel. +43 </w:t>
      </w:r>
      <w:r w:rsidRPr="0033615C">
        <w:rPr>
          <w:lang w:val="de-DE"/>
        </w:rPr>
        <w:t xml:space="preserve">5372 62207 und </w:t>
      </w:r>
      <w:r w:rsidRPr="0033615C">
        <w:rPr>
          <w:b/>
          <w:lang w:val="de-DE"/>
        </w:rPr>
        <w:t>info@kufstein.com</w:t>
      </w:r>
    </w:p>
    <w:p w14:paraId="473AAA89" w14:textId="77777777" w:rsidR="0033615C" w:rsidRDefault="0033615C" w:rsidP="0033615C">
      <w:pPr>
        <w:rPr>
          <w:lang w:val="de-DE"/>
        </w:rPr>
      </w:pPr>
    </w:p>
    <w:p w14:paraId="049E8355" w14:textId="77777777" w:rsidR="0033615C" w:rsidRPr="0033615C" w:rsidRDefault="0033615C" w:rsidP="0033615C">
      <w:pPr>
        <w:rPr>
          <w:b/>
          <w:lang w:val="de-DE"/>
        </w:rPr>
      </w:pPr>
      <w:r w:rsidRPr="0033615C">
        <w:rPr>
          <w:b/>
          <w:lang w:val="de-DE"/>
        </w:rPr>
        <w:t>Folgende Themen werden angeboten:</w:t>
      </w:r>
    </w:p>
    <w:p w14:paraId="50210AE0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Dem Frühling hinterher</w:t>
      </w:r>
    </w:p>
    <w:p w14:paraId="1EAB19A8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Es flattert und summt</w:t>
      </w:r>
    </w:p>
    <w:p w14:paraId="2503F330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Essbare Landschaft – Kräuterwanderung</w:t>
      </w:r>
    </w:p>
    <w:p w14:paraId="239531E9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Wer war hier? -  Spurenlesen im Naturschutzgebiet</w:t>
      </w:r>
    </w:p>
    <w:p w14:paraId="2DA87756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Was krabbelt unter unseren Füßen? Ameise und Co.</w:t>
      </w:r>
    </w:p>
    <w:p w14:paraId="32F6E0DB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Neophyten – die Einwanderer unter den Pflanzen</w:t>
      </w:r>
    </w:p>
    <w:p w14:paraId="441CF764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Wunderschön - und doch so giftig!</w:t>
      </w:r>
    </w:p>
    <w:p w14:paraId="264B9C42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Die Erdgeschichte des Kaisergebirges</w:t>
      </w:r>
    </w:p>
    <w:p w14:paraId="3DB65D27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Wald und Wasser – zwei gute Partner?</w:t>
      </w:r>
    </w:p>
    <w:p w14:paraId="18207E75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Mit allen Sinnen wandern</w:t>
      </w:r>
    </w:p>
    <w:p w14:paraId="31A00773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Kaiserliche Orchideen</w:t>
      </w:r>
    </w:p>
    <w:p w14:paraId="634AA26A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Vögel - mehr als eine Handvoll Federn</w:t>
      </w:r>
    </w:p>
    <w:p w14:paraId="41459BF7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Das Jagdrevier aus der Nähe</w:t>
      </w:r>
    </w:p>
    <w:p w14:paraId="267D3C4E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Entstehung von Leben - Einblicke in die Evolution</w:t>
      </w:r>
    </w:p>
    <w:p w14:paraId="2D7F538E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Mysterium Baum</w:t>
      </w:r>
    </w:p>
    <w:p w14:paraId="08B5328D" w14:textId="77777777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Blütensex</w:t>
      </w:r>
    </w:p>
    <w:p w14:paraId="2A60F509" w14:textId="5E5D2F14" w:rsidR="0033615C" w:rsidRPr="0033615C" w:rsidRDefault="0033615C" w:rsidP="0033615C">
      <w:pPr>
        <w:rPr>
          <w:lang w:val="de-DE"/>
        </w:rPr>
      </w:pPr>
      <w:r w:rsidRPr="0033615C">
        <w:rPr>
          <w:lang w:val="de-DE"/>
        </w:rPr>
        <w:t>Natur im Visier</w:t>
      </w:r>
      <w:r>
        <w:rPr>
          <w:lang w:val="de-DE"/>
        </w:rPr>
        <w:t>… und noch viele mehr</w:t>
      </w:r>
    </w:p>
    <w:sectPr w:rsidR="0033615C" w:rsidRPr="0033615C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D6889" w14:textId="77777777" w:rsidR="00072367" w:rsidRDefault="00072367" w:rsidP="0040747C">
      <w:r>
        <w:separator/>
      </w:r>
    </w:p>
  </w:endnote>
  <w:endnote w:type="continuationSeparator" w:id="0">
    <w:p w14:paraId="203B2E4C" w14:textId="77777777" w:rsidR="00072367" w:rsidRDefault="00072367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C0D9C6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" filled="f" stroked="f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136ED6C" id="Text_x0020_Box_x0020_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" filled="f" stroked="f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33F0A66" id="Text_x0020_Box_x0020_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" filled="f" stroked="f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072367">
                            <w:fldChar w:fldCharType="begin"/>
                          </w:r>
                          <w:r w:rsidR="00072367">
                            <w:instrText xml:space="preserve"> NUMPAGES   \* MERGEFORMAT </w:instrText>
                          </w:r>
                          <w:r w:rsidR="00072367">
                            <w:fldChar w:fldCharType="separate"/>
                          </w:r>
                          <w:r w:rsidR="00BE340C" w:rsidRPr="00BE340C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072367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fldSimple w:instr=" NUMPAGES   \* MERGEFORMAT ">
                      <w:r w:rsidR="00BE340C" w:rsidRPr="00BE340C">
                        <w:rPr>
                          <w:noProof/>
                          <w:sz w:val="14"/>
                          <w:szCs w:val="14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77777777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3663E1" w:rsidRPr="003663E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072367">
                            <w:fldChar w:fldCharType="begin"/>
                          </w:r>
                          <w:r w:rsidR="00072367">
                            <w:instrText xml:space="preserve"> NUMPAGES   \* MERGEFORMAT </w:instrText>
                          </w:r>
                          <w:r w:rsidR="00072367">
                            <w:fldChar w:fldCharType="separate"/>
                          </w:r>
                          <w:r w:rsidR="003663E1" w:rsidRPr="003663E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07236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77777777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3663E1" w:rsidRPr="003663E1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072367">
                      <w:fldChar w:fldCharType="begin"/>
                    </w:r>
                    <w:r w:rsidR="00072367">
                      <w:instrText xml:space="preserve"> NUMPAGES   \* MERGEFORMAT </w:instrText>
                    </w:r>
                    <w:r w:rsidR="00072367">
                      <w:fldChar w:fldCharType="separate"/>
                    </w:r>
                    <w:r w:rsidR="003663E1" w:rsidRPr="003663E1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072367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33615C" w:rsidRPr="0033615C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072367">
                            <w:fldChar w:fldCharType="begin"/>
                          </w:r>
                          <w:r w:rsidR="00072367">
                            <w:instrText xml:space="preserve"> NUMPAGES   \* MERGEFORMAT </w:instrText>
                          </w:r>
                          <w:r w:rsidR="00072367">
                            <w:fldChar w:fldCharType="separate"/>
                          </w:r>
                          <w:r w:rsidR="00BE340C" w:rsidRPr="00BE340C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07236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33615C" w:rsidRPr="0033615C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BE340C" w:rsidRPr="00BE340C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1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F706B2" w14:textId="77777777" w:rsidR="00072367" w:rsidRDefault="00072367" w:rsidP="0040747C">
      <w:r>
        <w:separator/>
      </w:r>
    </w:p>
  </w:footnote>
  <w:footnote w:type="continuationSeparator" w:id="0">
    <w:p w14:paraId="2FC670E1" w14:textId="77777777" w:rsidR="00072367" w:rsidRDefault="00072367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72367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4C2C"/>
    <w:rsid w:val="001E781E"/>
    <w:rsid w:val="00200D21"/>
    <w:rsid w:val="002155A9"/>
    <w:rsid w:val="00220C18"/>
    <w:rsid w:val="00223A13"/>
    <w:rsid w:val="00226536"/>
    <w:rsid w:val="00267BD2"/>
    <w:rsid w:val="0027071E"/>
    <w:rsid w:val="0027310B"/>
    <w:rsid w:val="00285266"/>
    <w:rsid w:val="00295BEA"/>
    <w:rsid w:val="002A1C01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6961"/>
    <w:rsid w:val="00330D0A"/>
    <w:rsid w:val="00332271"/>
    <w:rsid w:val="0033615C"/>
    <w:rsid w:val="00341BF2"/>
    <w:rsid w:val="00344828"/>
    <w:rsid w:val="0035390E"/>
    <w:rsid w:val="00354DD2"/>
    <w:rsid w:val="003663E1"/>
    <w:rsid w:val="00375EDE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82385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6BAB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084B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0579"/>
    <w:rsid w:val="00A16996"/>
    <w:rsid w:val="00A24F4C"/>
    <w:rsid w:val="00A26C14"/>
    <w:rsid w:val="00A35740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385E"/>
    <w:rsid w:val="00AE7086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E340C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8471D"/>
    <w:rsid w:val="00D96A88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9B3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0E9E20-C08C-43B7-996A-A0454DFDB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296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Kufsteinerland</dc:creator>
  <cp:lastModifiedBy>Josch</cp:lastModifiedBy>
  <cp:revision>19</cp:revision>
  <cp:lastPrinted>2016-06-30T11:02:00Z</cp:lastPrinted>
  <dcterms:created xsi:type="dcterms:W3CDTF">2016-05-15T17:34:00Z</dcterms:created>
  <dcterms:modified xsi:type="dcterms:W3CDTF">2016-07-10T22:30:00Z</dcterms:modified>
</cp:coreProperties>
</file>