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p>
    <w:p w14:paraId="3E2B7557" w14:textId="00441ACA" w:rsidR="004A7131" w:rsidRPr="00CC7A88" w:rsidRDefault="004E34D8" w:rsidP="001E4C2C">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sidRPr="004E34D8">
        <w:rPr>
          <w:b/>
          <w:sz w:val="24"/>
          <w:szCs w:val="24"/>
          <w:lang w:val="de-DE"/>
        </w:rPr>
        <w:t xml:space="preserve">47. Internationaler </w:t>
      </w:r>
      <w:proofErr w:type="spellStart"/>
      <w:r w:rsidRPr="004E34D8">
        <w:rPr>
          <w:b/>
          <w:sz w:val="24"/>
          <w:szCs w:val="24"/>
          <w:lang w:val="de-DE"/>
        </w:rPr>
        <w:t>Ebbser</w:t>
      </w:r>
      <w:proofErr w:type="spellEnd"/>
      <w:r w:rsidRPr="004E34D8">
        <w:rPr>
          <w:b/>
          <w:sz w:val="24"/>
          <w:szCs w:val="24"/>
          <w:lang w:val="de-DE"/>
        </w:rPr>
        <w:t xml:space="preserve"> </w:t>
      </w:r>
      <w:proofErr w:type="spellStart"/>
      <w:r w:rsidRPr="004E34D8">
        <w:rPr>
          <w:b/>
          <w:sz w:val="24"/>
          <w:szCs w:val="24"/>
          <w:lang w:val="de-DE"/>
        </w:rPr>
        <w:t>Koasamarsch</w:t>
      </w:r>
      <w:proofErr w:type="spellEnd"/>
      <w:r w:rsidRPr="004E34D8">
        <w:rPr>
          <w:b/>
          <w:sz w:val="24"/>
          <w:szCs w:val="24"/>
          <w:lang w:val="de-DE"/>
        </w:rPr>
        <w:t xml:space="preserve"> am 19. Juni</w:t>
      </w:r>
    </w:p>
    <w:p w14:paraId="3DE8686E" w14:textId="77777777" w:rsidR="005C0F78" w:rsidRDefault="005C0F78" w:rsidP="005C0F78">
      <w:pPr>
        <w:rPr>
          <w:lang w:val="de-DE"/>
        </w:rPr>
      </w:pPr>
    </w:p>
    <w:p w14:paraId="0FFEED4E" w14:textId="77777777" w:rsidR="004E34D8" w:rsidRPr="004E34D8" w:rsidRDefault="004E34D8" w:rsidP="004E34D8">
      <w:pPr>
        <w:rPr>
          <w:lang w:val="de-DE"/>
        </w:rPr>
      </w:pPr>
      <w:r w:rsidRPr="004E34D8">
        <w:rPr>
          <w:lang w:val="de-DE"/>
        </w:rPr>
        <w:t>Anspruchsvoller Bergmarathon der Extraklasse</w:t>
      </w:r>
    </w:p>
    <w:p w14:paraId="41E27BC3" w14:textId="77777777" w:rsidR="004E34D8" w:rsidRPr="004E34D8" w:rsidRDefault="004E34D8" w:rsidP="004E34D8">
      <w:pPr>
        <w:rPr>
          <w:lang w:val="de-DE"/>
        </w:rPr>
      </w:pPr>
    </w:p>
    <w:p w14:paraId="28B2CB0C" w14:textId="77777777" w:rsidR="004E34D8" w:rsidRPr="004E34D8" w:rsidRDefault="004E34D8" w:rsidP="004E34D8">
      <w:pPr>
        <w:rPr>
          <w:lang w:val="de-DE"/>
        </w:rPr>
      </w:pPr>
      <w:r w:rsidRPr="004E34D8">
        <w:rPr>
          <w:lang w:val="de-DE"/>
        </w:rPr>
        <w:t xml:space="preserve">42,3 Kilometer und ca. 1.840 Höhenmetern: Durch alpines Gelände, immer mit Blick auf den Wilden Kaiser führt die </w:t>
      </w:r>
      <w:proofErr w:type="spellStart"/>
      <w:r w:rsidRPr="004E34D8">
        <w:rPr>
          <w:lang w:val="de-DE"/>
        </w:rPr>
        <w:t>Trailrunning</w:t>
      </w:r>
      <w:proofErr w:type="spellEnd"/>
      <w:r w:rsidRPr="004E34D8">
        <w:rPr>
          <w:lang w:val="de-DE"/>
        </w:rPr>
        <w:t xml:space="preserve"> Marathonvariante des </w:t>
      </w:r>
      <w:proofErr w:type="spellStart"/>
      <w:r w:rsidRPr="004E34D8">
        <w:rPr>
          <w:lang w:val="de-DE"/>
        </w:rPr>
        <w:t>Ebbser</w:t>
      </w:r>
      <w:proofErr w:type="spellEnd"/>
      <w:r w:rsidRPr="004E34D8">
        <w:rPr>
          <w:lang w:val="de-DE"/>
        </w:rPr>
        <w:t xml:space="preserve"> </w:t>
      </w:r>
      <w:proofErr w:type="spellStart"/>
      <w:r w:rsidRPr="004E34D8">
        <w:rPr>
          <w:lang w:val="de-DE"/>
        </w:rPr>
        <w:t>Koasamarsch</w:t>
      </w:r>
      <w:proofErr w:type="spellEnd"/>
      <w:r w:rsidRPr="004E34D8">
        <w:rPr>
          <w:lang w:val="de-DE"/>
        </w:rPr>
        <w:t>. Die anspruchsvolle Strecke verlangt absolute Trittsicherheit! Wer nicht die ganze Strecke bewältigen will, kann auf die kürzere Strecke des Halbmarathons ausweichen. Wanderer, die das Kaisergebirge etwas ruhiger erkunden möchten, können den „40er“ Klassisch (32km) und die 20km Bergwanderung in Angriff nehmen. Kürzere Wanderwege wie die Talwanderung (12 oder 5km) entlang des Inns bis zum Fuß des Kaisergebirges bieten der ganzen Familie eine schöne Wand</w:t>
      </w:r>
      <w:r w:rsidRPr="004E34D8">
        <w:rPr>
          <w:lang w:val="de-DE"/>
        </w:rPr>
        <w:t>e</w:t>
      </w:r>
      <w:r w:rsidRPr="004E34D8">
        <w:rPr>
          <w:lang w:val="de-DE"/>
        </w:rPr>
        <w:t xml:space="preserve">rung. </w:t>
      </w:r>
    </w:p>
    <w:p w14:paraId="6E2451B7" w14:textId="59D4A12E" w:rsidR="004E34D8" w:rsidRPr="004E34D8" w:rsidRDefault="004E34D8" w:rsidP="004E34D8">
      <w:pPr>
        <w:rPr>
          <w:lang w:val="de-DE"/>
        </w:rPr>
      </w:pPr>
      <w:bookmarkStart w:id="0" w:name="_GoBack"/>
      <w:bookmarkEnd w:id="0"/>
    </w:p>
    <w:p w14:paraId="322C7DE6" w14:textId="5F80589E" w:rsidR="00833BA7" w:rsidRDefault="004E34D8" w:rsidP="004E34D8">
      <w:pPr>
        <w:rPr>
          <w:lang w:val="de-DE"/>
        </w:rPr>
      </w:pPr>
      <w:r w:rsidRPr="004E34D8">
        <w:rPr>
          <w:lang w:val="de-DE"/>
        </w:rPr>
        <w:t>Weitere Informationen finden Sie im Anhang</w:t>
      </w:r>
      <w:r>
        <w:rPr>
          <w:lang w:val="de-DE"/>
        </w:rPr>
        <w:t xml:space="preserve"> sowie unter </w:t>
      </w:r>
      <w:r w:rsidRPr="004E34D8">
        <w:rPr>
          <w:b/>
          <w:lang w:val="de-DE"/>
        </w:rPr>
        <w:t>www.koasamarsch.at</w:t>
      </w:r>
    </w:p>
    <w:sectPr w:rsidR="00833BA7"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A081F" w14:textId="77777777" w:rsidR="00F01ED0" w:rsidRDefault="00F01ED0" w:rsidP="0040747C">
      <w:r>
        <w:separator/>
      </w:r>
    </w:p>
  </w:endnote>
  <w:endnote w:type="continuationSeparator" w:id="0">
    <w:p w14:paraId="0907E600" w14:textId="77777777" w:rsidR="00F01ED0" w:rsidRDefault="00F01ED0"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auto"/>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auto"/>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F01ED0">
                            <w:fldChar w:fldCharType="begin"/>
                          </w:r>
                          <w:r w:rsidR="00F01ED0">
                            <w:instrText xml:space="preserve"> NUMPAGES   \* MERGEFORMAT </w:instrText>
                          </w:r>
                          <w:r w:rsidR="00F01ED0">
                            <w:fldChar w:fldCharType="separate"/>
                          </w:r>
                          <w:r w:rsidR="002D2E36" w:rsidRPr="002D2E36">
                            <w:rPr>
                              <w:noProof/>
                              <w:sz w:val="14"/>
                              <w:szCs w:val="14"/>
                            </w:rPr>
                            <w:t>3</w:t>
                          </w:r>
                          <w:r w:rsidR="00F01ED0">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1A5613">
                      <w:fldChar w:fldCharType="begin"/>
                    </w:r>
                    <w:r w:rsidR="001A5613">
                      <w:instrText xml:space="preserve"> NUMPAGES   \* MERGEFORMAT </w:instrText>
                    </w:r>
                    <w:r w:rsidR="001A5613">
                      <w:fldChar w:fldCharType="separate"/>
                    </w:r>
                    <w:r w:rsidR="002D2E36" w:rsidRPr="002D2E36">
                      <w:rPr>
                        <w:noProof/>
                        <w:sz w:val="14"/>
                        <w:szCs w:val="14"/>
                      </w:rPr>
                      <w:t>3</w:t>
                    </w:r>
                    <w:r w:rsidR="001A5613">
                      <w:rPr>
                        <w:noProof/>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4E34D8" w:rsidRPr="004E34D8">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F01ED0">
                            <w:fldChar w:fldCharType="begin"/>
                          </w:r>
                          <w:r w:rsidR="00F01ED0">
                            <w:instrText xml:space="preserve"> NUMPAGES   \* MERGEFORMAT </w:instrText>
                          </w:r>
                          <w:r w:rsidR="00F01ED0">
                            <w:fldChar w:fldCharType="separate"/>
                          </w:r>
                          <w:r w:rsidR="004E34D8" w:rsidRPr="004E34D8">
                            <w:rPr>
                              <w:rFonts w:cs="Tahoma"/>
                              <w:noProof/>
                              <w:spacing w:val="8"/>
                              <w:sz w:val="15"/>
                              <w:szCs w:val="15"/>
                            </w:rPr>
                            <w:t>1</w:t>
                          </w:r>
                          <w:r w:rsidR="00F01ED0">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4E34D8" w:rsidRPr="004E34D8">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F01ED0">
                      <w:fldChar w:fldCharType="begin"/>
                    </w:r>
                    <w:r w:rsidR="00F01ED0">
                      <w:instrText xml:space="preserve"> NUMPAGES   \* MERGEFORMAT </w:instrText>
                    </w:r>
                    <w:r w:rsidR="00F01ED0">
                      <w:fldChar w:fldCharType="separate"/>
                    </w:r>
                    <w:r w:rsidR="004E34D8" w:rsidRPr="004E34D8">
                      <w:rPr>
                        <w:rFonts w:cs="Tahoma"/>
                        <w:noProof/>
                        <w:spacing w:val="8"/>
                        <w:sz w:val="15"/>
                        <w:szCs w:val="15"/>
                      </w:rPr>
                      <w:t>1</w:t>
                    </w:r>
                    <w:r w:rsidR="00F01ED0">
                      <w:rPr>
                        <w:rFonts w:cs="Tahoma"/>
                        <w:noProof/>
                        <w:spacing w:val="8"/>
                        <w:sz w:val="15"/>
                        <w:szCs w:val="15"/>
                      </w:rPr>
                      <w:fldChar w:fldCharType="end"/>
                    </w:r>
                  </w:p>
                </w:txbxContent>
              </v:textbox>
              <w10:wrap type="square" anchorx="page" anchory="page"/>
            </v:shape>
          </w:pict>
        </mc:Fallback>
      </mc:AlternateContent>
    </w:r>
    <w:r w:rsidR="00FE14C8">
      <w:rPr>
        <w:rFonts w:ascii="Apercu" w:hAnsi="Apercu" w:cs="Apercu"/>
        <w:b/>
        <w:bCs/>
        <w:noProof/>
        <w:spacing w:val="2"/>
        <w:sz w:val="14"/>
        <w:szCs w:val="14"/>
        <w:lang w:eastAsia="de-DE"/>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33BA7" w:rsidRPr="00833BA7">
                            <w:rPr>
                              <w:rFonts w:cs="Tahoma"/>
                              <w:noProof/>
                              <w:spacing w:val="8"/>
                              <w:sz w:val="15"/>
                              <w:szCs w:val="15"/>
                              <w:lang w:val="de-DE"/>
                            </w:rPr>
                            <w:t>3</w:t>
                          </w:r>
                          <w:r w:rsidR="00527EBE" w:rsidRPr="002F5609">
                            <w:rPr>
                              <w:rFonts w:cs="Tahoma"/>
                              <w:spacing w:val="8"/>
                              <w:sz w:val="15"/>
                              <w:szCs w:val="15"/>
                            </w:rPr>
                            <w:fldChar w:fldCharType="end"/>
                          </w:r>
                          <w:r w:rsidRPr="002F5609">
                            <w:rPr>
                              <w:rFonts w:cs="Tahoma"/>
                              <w:spacing w:val="8"/>
                              <w:sz w:val="15"/>
                              <w:szCs w:val="15"/>
                            </w:rPr>
                            <w:t>/</w:t>
                          </w:r>
                          <w:r w:rsidR="00F01ED0">
                            <w:fldChar w:fldCharType="begin"/>
                          </w:r>
                          <w:r w:rsidR="00F01ED0">
                            <w:instrText xml:space="preserve"> NUMPAGES   \* MERGEFORMAT </w:instrText>
                          </w:r>
                          <w:r w:rsidR="00F01ED0">
                            <w:fldChar w:fldCharType="separate"/>
                          </w:r>
                          <w:r w:rsidR="00833BA7" w:rsidRPr="00833BA7">
                            <w:rPr>
                              <w:rFonts w:cs="Tahoma"/>
                              <w:noProof/>
                              <w:spacing w:val="8"/>
                              <w:sz w:val="15"/>
                              <w:szCs w:val="15"/>
                            </w:rPr>
                            <w:t>3</w:t>
                          </w:r>
                          <w:r w:rsidR="00F01ED0">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33BA7" w:rsidRPr="00833BA7">
                      <w:rPr>
                        <w:rFonts w:cs="Tahoma"/>
                        <w:noProof/>
                        <w:spacing w:val="8"/>
                        <w:sz w:val="15"/>
                        <w:szCs w:val="15"/>
                        <w:lang w:val="de-DE"/>
                      </w:rPr>
                      <w:t>3</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833BA7" w:rsidRPr="00833BA7">
                        <w:rPr>
                          <w:rFonts w:cs="Tahoma"/>
                          <w:noProof/>
                          <w:spacing w:val="8"/>
                          <w:sz w:val="15"/>
                          <w:szCs w:val="15"/>
                        </w:rPr>
                        <w:t>3</w:t>
                      </w:r>
                    </w:fldSimple>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62AC0" w14:textId="77777777" w:rsidR="00F01ED0" w:rsidRDefault="00F01ED0" w:rsidP="0040747C">
      <w:r>
        <w:separator/>
      </w:r>
    </w:p>
  </w:footnote>
  <w:footnote w:type="continuationSeparator" w:id="0">
    <w:p w14:paraId="1E376783" w14:textId="77777777" w:rsidR="00F01ED0" w:rsidRDefault="00F01ED0"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65800"/>
    <w:rsid w:val="000748D6"/>
    <w:rsid w:val="00082C47"/>
    <w:rsid w:val="000835D7"/>
    <w:rsid w:val="00096B70"/>
    <w:rsid w:val="000B3B2C"/>
    <w:rsid w:val="000C45FF"/>
    <w:rsid w:val="000C4698"/>
    <w:rsid w:val="000D4C48"/>
    <w:rsid w:val="000E369C"/>
    <w:rsid w:val="000F4C95"/>
    <w:rsid w:val="00100AA4"/>
    <w:rsid w:val="00117295"/>
    <w:rsid w:val="00124C6F"/>
    <w:rsid w:val="00132D37"/>
    <w:rsid w:val="00140B08"/>
    <w:rsid w:val="00177DB7"/>
    <w:rsid w:val="001841EC"/>
    <w:rsid w:val="001900AB"/>
    <w:rsid w:val="00196ED6"/>
    <w:rsid w:val="001A5613"/>
    <w:rsid w:val="001A7F65"/>
    <w:rsid w:val="001B01C4"/>
    <w:rsid w:val="001C4128"/>
    <w:rsid w:val="001C541E"/>
    <w:rsid w:val="001C5C7A"/>
    <w:rsid w:val="001C7644"/>
    <w:rsid w:val="001D2781"/>
    <w:rsid w:val="001D4D65"/>
    <w:rsid w:val="001E4C2C"/>
    <w:rsid w:val="001E781E"/>
    <w:rsid w:val="00200D21"/>
    <w:rsid w:val="002155A9"/>
    <w:rsid w:val="00220C18"/>
    <w:rsid w:val="002223F6"/>
    <w:rsid w:val="00223A13"/>
    <w:rsid w:val="00226536"/>
    <w:rsid w:val="00267BD2"/>
    <w:rsid w:val="0027071E"/>
    <w:rsid w:val="0027310B"/>
    <w:rsid w:val="00285266"/>
    <w:rsid w:val="00295BEA"/>
    <w:rsid w:val="002A1C01"/>
    <w:rsid w:val="002B45DB"/>
    <w:rsid w:val="002B560D"/>
    <w:rsid w:val="002C060C"/>
    <w:rsid w:val="002C7BD2"/>
    <w:rsid w:val="002D2E36"/>
    <w:rsid w:val="002E1D32"/>
    <w:rsid w:val="002E261F"/>
    <w:rsid w:val="002F5609"/>
    <w:rsid w:val="002F7901"/>
    <w:rsid w:val="00301BC2"/>
    <w:rsid w:val="00301C4F"/>
    <w:rsid w:val="00305F7D"/>
    <w:rsid w:val="00314728"/>
    <w:rsid w:val="00326961"/>
    <w:rsid w:val="00330D0A"/>
    <w:rsid w:val="00332271"/>
    <w:rsid w:val="0033615C"/>
    <w:rsid w:val="00341BF2"/>
    <w:rsid w:val="00344828"/>
    <w:rsid w:val="0035390E"/>
    <w:rsid w:val="00354DD2"/>
    <w:rsid w:val="00375EDE"/>
    <w:rsid w:val="003877A2"/>
    <w:rsid w:val="003940ED"/>
    <w:rsid w:val="003B2D19"/>
    <w:rsid w:val="003C405E"/>
    <w:rsid w:val="003D4C63"/>
    <w:rsid w:val="003F190D"/>
    <w:rsid w:val="00405E1B"/>
    <w:rsid w:val="0040747C"/>
    <w:rsid w:val="00411114"/>
    <w:rsid w:val="00433E0C"/>
    <w:rsid w:val="0044069A"/>
    <w:rsid w:val="00456D72"/>
    <w:rsid w:val="00470D43"/>
    <w:rsid w:val="00471CED"/>
    <w:rsid w:val="00477B1F"/>
    <w:rsid w:val="00491D0A"/>
    <w:rsid w:val="004A7131"/>
    <w:rsid w:val="004B098F"/>
    <w:rsid w:val="004B2AF5"/>
    <w:rsid w:val="004C5D26"/>
    <w:rsid w:val="004D76E6"/>
    <w:rsid w:val="004E0DC2"/>
    <w:rsid w:val="004E34D8"/>
    <w:rsid w:val="004F10CC"/>
    <w:rsid w:val="004F212E"/>
    <w:rsid w:val="004F66A7"/>
    <w:rsid w:val="005079B8"/>
    <w:rsid w:val="005219C8"/>
    <w:rsid w:val="00527EBE"/>
    <w:rsid w:val="0054017F"/>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6BAB"/>
    <w:rsid w:val="007D6B13"/>
    <w:rsid w:val="007E0C60"/>
    <w:rsid w:val="007F06CF"/>
    <w:rsid w:val="00803C46"/>
    <w:rsid w:val="0081044C"/>
    <w:rsid w:val="00813064"/>
    <w:rsid w:val="008278FC"/>
    <w:rsid w:val="00833508"/>
    <w:rsid w:val="00833BA7"/>
    <w:rsid w:val="00834053"/>
    <w:rsid w:val="00835C7A"/>
    <w:rsid w:val="0084573A"/>
    <w:rsid w:val="008463AE"/>
    <w:rsid w:val="00863A05"/>
    <w:rsid w:val="008737DD"/>
    <w:rsid w:val="00882A9D"/>
    <w:rsid w:val="008836B1"/>
    <w:rsid w:val="00886AA4"/>
    <w:rsid w:val="008A084B"/>
    <w:rsid w:val="008A1CDB"/>
    <w:rsid w:val="008D3F55"/>
    <w:rsid w:val="009008E8"/>
    <w:rsid w:val="009063D2"/>
    <w:rsid w:val="009064A8"/>
    <w:rsid w:val="00923C89"/>
    <w:rsid w:val="009258EC"/>
    <w:rsid w:val="0092649B"/>
    <w:rsid w:val="00927DF8"/>
    <w:rsid w:val="00934526"/>
    <w:rsid w:val="009431AC"/>
    <w:rsid w:val="00947D8A"/>
    <w:rsid w:val="009547F1"/>
    <w:rsid w:val="00955819"/>
    <w:rsid w:val="009728DE"/>
    <w:rsid w:val="00992DA0"/>
    <w:rsid w:val="00993099"/>
    <w:rsid w:val="009B0B28"/>
    <w:rsid w:val="009B20AC"/>
    <w:rsid w:val="009B4B41"/>
    <w:rsid w:val="009B7802"/>
    <w:rsid w:val="009C4D0C"/>
    <w:rsid w:val="009C68D0"/>
    <w:rsid w:val="009C6E46"/>
    <w:rsid w:val="009F3143"/>
    <w:rsid w:val="009F519A"/>
    <w:rsid w:val="00A16996"/>
    <w:rsid w:val="00A24F4C"/>
    <w:rsid w:val="00A26C14"/>
    <w:rsid w:val="00A35740"/>
    <w:rsid w:val="00A37304"/>
    <w:rsid w:val="00A42E6D"/>
    <w:rsid w:val="00A47512"/>
    <w:rsid w:val="00A5360C"/>
    <w:rsid w:val="00A53CAD"/>
    <w:rsid w:val="00A84E46"/>
    <w:rsid w:val="00A93F10"/>
    <w:rsid w:val="00A95C53"/>
    <w:rsid w:val="00A96A5E"/>
    <w:rsid w:val="00A96AF6"/>
    <w:rsid w:val="00AA5DBF"/>
    <w:rsid w:val="00AB083C"/>
    <w:rsid w:val="00AD14E0"/>
    <w:rsid w:val="00AD22B7"/>
    <w:rsid w:val="00AE385E"/>
    <w:rsid w:val="00AE7086"/>
    <w:rsid w:val="00AE7C3C"/>
    <w:rsid w:val="00B01112"/>
    <w:rsid w:val="00B013E0"/>
    <w:rsid w:val="00B05895"/>
    <w:rsid w:val="00B10CB1"/>
    <w:rsid w:val="00B21C90"/>
    <w:rsid w:val="00B42544"/>
    <w:rsid w:val="00B46E17"/>
    <w:rsid w:val="00B56489"/>
    <w:rsid w:val="00B602F5"/>
    <w:rsid w:val="00B637E2"/>
    <w:rsid w:val="00B747E3"/>
    <w:rsid w:val="00B77736"/>
    <w:rsid w:val="00B81EE0"/>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01ED0"/>
    <w:rsid w:val="00F14763"/>
    <w:rsid w:val="00F165F9"/>
    <w:rsid w:val="00F251CC"/>
    <w:rsid w:val="00F44324"/>
    <w:rsid w:val="00F45FF7"/>
    <w:rsid w:val="00F52C2E"/>
    <w:rsid w:val="00F53601"/>
    <w:rsid w:val="00F6172B"/>
    <w:rsid w:val="00F768DC"/>
    <w:rsid w:val="00F779B3"/>
    <w:rsid w:val="00F77EAC"/>
    <w:rsid w:val="00F857D7"/>
    <w:rsid w:val="00F87D43"/>
    <w:rsid w:val="00F91120"/>
    <w:rsid w:val="00F91DC2"/>
    <w:rsid w:val="00F93C16"/>
    <w:rsid w:val="00F9433A"/>
    <w:rsid w:val="00F97DBE"/>
    <w:rsid w:val="00FB4D13"/>
    <w:rsid w:val="00FB6FE2"/>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4227E9-BC0C-4F49-92A6-680CE3858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110</Words>
  <Characters>694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Kufsteinerland</dc:creator>
  <cp:lastModifiedBy>Josch</cp:lastModifiedBy>
  <cp:revision>24</cp:revision>
  <cp:lastPrinted>2016-06-30T10:48:00Z</cp:lastPrinted>
  <dcterms:created xsi:type="dcterms:W3CDTF">2016-05-15T17:34:00Z</dcterms:created>
  <dcterms:modified xsi:type="dcterms:W3CDTF">2016-07-04T19:32:00Z</dcterms:modified>
</cp:coreProperties>
</file>