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713B2B96" w:rsidR="004A7131" w:rsidRPr="00CC7A88" w:rsidRDefault="009547F1" w:rsidP="00886AA4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proofErr w:type="spellStart"/>
      <w:r>
        <w:rPr>
          <w:b/>
          <w:sz w:val="24"/>
          <w:szCs w:val="24"/>
          <w:lang w:val="de-DE"/>
        </w:rPr>
        <w:t>Natur.Küche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Kufstein</w:t>
      </w:r>
      <w:r w:rsidR="00330D0A">
        <w:rPr>
          <w:b/>
          <w:sz w:val="24"/>
          <w:szCs w:val="24"/>
          <w:lang w:val="de-DE"/>
        </w:rPr>
        <w:t>erland</w:t>
      </w:r>
      <w:proofErr w:type="spellEnd"/>
    </w:p>
    <w:p w14:paraId="3DE8686E" w14:textId="77777777" w:rsidR="005C0F78" w:rsidRDefault="005C0F78" w:rsidP="005C0F78">
      <w:pPr>
        <w:rPr>
          <w:lang w:val="de-DE"/>
        </w:rPr>
      </w:pPr>
    </w:p>
    <w:p w14:paraId="0B2D7D72" w14:textId="77777777" w:rsidR="009547F1" w:rsidRPr="009547F1" w:rsidRDefault="009547F1" w:rsidP="009547F1">
      <w:pPr>
        <w:rPr>
          <w:b/>
          <w:lang w:val="de-DE"/>
        </w:rPr>
      </w:pPr>
      <w:r w:rsidRPr="009547F1">
        <w:rPr>
          <w:b/>
          <w:lang w:val="de-DE"/>
        </w:rPr>
        <w:t>Monatliche Geheim-Dinner mit Produkten regionaler Produzenten</w:t>
      </w:r>
    </w:p>
    <w:p w14:paraId="6B32351C" w14:textId="77777777" w:rsidR="009547F1" w:rsidRPr="009547F1" w:rsidRDefault="009547F1" w:rsidP="009547F1">
      <w:pPr>
        <w:rPr>
          <w:lang w:val="de-DE"/>
        </w:rPr>
      </w:pPr>
    </w:p>
    <w:p w14:paraId="002C63F1" w14:textId="6221AE69" w:rsidR="009547F1" w:rsidRPr="009547F1" w:rsidRDefault="009547F1" w:rsidP="009547F1">
      <w:pPr>
        <w:rPr>
          <w:lang w:val="de-DE"/>
        </w:rPr>
      </w:pPr>
      <w:r w:rsidRPr="009547F1">
        <w:rPr>
          <w:lang w:val="de-DE"/>
        </w:rPr>
        <w:t xml:space="preserve">Von Mai bis September 2016 startet das neue Projekt </w:t>
      </w:r>
      <w:proofErr w:type="spellStart"/>
      <w:r w:rsidRPr="009547F1">
        <w:rPr>
          <w:lang w:val="de-DE"/>
        </w:rPr>
        <w:t>Natur.Küche</w:t>
      </w:r>
      <w:proofErr w:type="spellEnd"/>
      <w:r w:rsidRPr="009547F1">
        <w:rPr>
          <w:lang w:val="de-DE"/>
        </w:rPr>
        <w:t xml:space="preserve"> der Region </w:t>
      </w:r>
      <w:proofErr w:type="spellStart"/>
      <w:r w:rsidRPr="009547F1">
        <w:rPr>
          <w:lang w:val="de-DE"/>
        </w:rPr>
        <w:t>Kufstein</w:t>
      </w:r>
      <w:r w:rsidR="009F3143">
        <w:rPr>
          <w:lang w:val="de-DE"/>
        </w:rPr>
        <w:t>erland</w:t>
      </w:r>
      <w:proofErr w:type="spellEnd"/>
      <w:r w:rsidRPr="009547F1">
        <w:rPr>
          <w:lang w:val="de-DE"/>
        </w:rPr>
        <w:t>: Einmal pro M</w:t>
      </w:r>
      <w:r w:rsidRPr="009547F1">
        <w:rPr>
          <w:lang w:val="de-DE"/>
        </w:rPr>
        <w:t>o</w:t>
      </w:r>
      <w:r w:rsidRPr="009547F1">
        <w:rPr>
          <w:lang w:val="de-DE"/>
        </w:rPr>
        <w:t>nat bittet ein Gastronomiebetrieb der Region zu Tisch. Der Clou: Sowohl die Gerichte als auch der Veransta</w:t>
      </w:r>
      <w:r w:rsidRPr="009547F1">
        <w:rPr>
          <w:lang w:val="de-DE"/>
        </w:rPr>
        <w:t>l</w:t>
      </w:r>
      <w:r w:rsidRPr="009547F1">
        <w:rPr>
          <w:lang w:val="de-DE"/>
        </w:rPr>
        <w:t xml:space="preserve">tungsort bleiben geheim! </w:t>
      </w:r>
    </w:p>
    <w:p w14:paraId="4202D643" w14:textId="77777777" w:rsidR="009547F1" w:rsidRPr="009547F1" w:rsidRDefault="009547F1" w:rsidP="009547F1">
      <w:pPr>
        <w:rPr>
          <w:lang w:val="de-DE"/>
        </w:rPr>
      </w:pPr>
    </w:p>
    <w:p w14:paraId="01E2ADA6" w14:textId="77777777" w:rsidR="009547F1" w:rsidRPr="009547F1" w:rsidRDefault="009547F1" w:rsidP="009547F1">
      <w:pPr>
        <w:rPr>
          <w:lang w:val="de-DE"/>
        </w:rPr>
      </w:pPr>
      <w:r w:rsidRPr="009547F1">
        <w:rPr>
          <w:lang w:val="de-DE"/>
        </w:rPr>
        <w:t>Als Kulisse dienen handverlesene Orte in und um Kufstein; ungewöhnliche Plätze und Räume, die den einziga</w:t>
      </w:r>
      <w:r w:rsidRPr="009547F1">
        <w:rPr>
          <w:lang w:val="de-DE"/>
        </w:rPr>
        <w:t>r</w:t>
      </w:r>
      <w:r w:rsidRPr="009547F1">
        <w:rPr>
          <w:lang w:val="de-DE"/>
        </w:rPr>
        <w:t xml:space="preserve">tigen Charme der Region repräsentieren. So viel sei gesagt: „Normale Restaurants“ stehen nicht auf der Liste! </w:t>
      </w:r>
    </w:p>
    <w:p w14:paraId="702C6AFB" w14:textId="77777777" w:rsidR="009547F1" w:rsidRPr="009547F1" w:rsidRDefault="009547F1" w:rsidP="009547F1">
      <w:pPr>
        <w:rPr>
          <w:lang w:val="de-DE"/>
        </w:rPr>
      </w:pPr>
    </w:p>
    <w:p w14:paraId="7311096E" w14:textId="77777777" w:rsidR="009547F1" w:rsidRPr="009547F1" w:rsidRDefault="009547F1" w:rsidP="009547F1">
      <w:pPr>
        <w:rPr>
          <w:lang w:val="de-DE"/>
        </w:rPr>
      </w:pPr>
      <w:r w:rsidRPr="009547F1">
        <w:rPr>
          <w:lang w:val="de-DE"/>
        </w:rPr>
        <w:t>Der Fokus der Veranstaltung liegt auf den regionalen Produkten und heimischen Produzenten: So werden ausschließlich traditionelle Speisen mit modernem Twist aus der Region serviert und in gesellig-gemütlicher Atmosphäre genossen. Gezielt wird so die wundervolle Naturlandschaft Kufsteins mit den regionalen Gaume</w:t>
      </w:r>
      <w:r w:rsidRPr="009547F1">
        <w:rPr>
          <w:lang w:val="de-DE"/>
        </w:rPr>
        <w:t>n</w:t>
      </w:r>
      <w:r w:rsidRPr="009547F1">
        <w:rPr>
          <w:lang w:val="de-DE"/>
        </w:rPr>
        <w:t xml:space="preserve">freuden verbunden. </w:t>
      </w:r>
    </w:p>
    <w:p w14:paraId="6FA3C79B" w14:textId="77777777" w:rsidR="009547F1" w:rsidRPr="009547F1" w:rsidRDefault="009547F1" w:rsidP="009547F1">
      <w:pPr>
        <w:rPr>
          <w:lang w:val="de-DE"/>
        </w:rPr>
      </w:pPr>
    </w:p>
    <w:p w14:paraId="792D6EE1" w14:textId="77777777" w:rsidR="009547F1" w:rsidRPr="009547F1" w:rsidRDefault="009547F1" w:rsidP="009547F1">
      <w:pPr>
        <w:rPr>
          <w:b/>
          <w:lang w:val="de-DE"/>
        </w:rPr>
      </w:pPr>
      <w:r w:rsidRPr="009547F1">
        <w:rPr>
          <w:b/>
          <w:lang w:val="de-DE"/>
        </w:rPr>
        <w:t xml:space="preserve">Startveranstaltung am 6. Mai: </w:t>
      </w:r>
      <w:proofErr w:type="spellStart"/>
      <w:r w:rsidRPr="009547F1">
        <w:rPr>
          <w:b/>
          <w:lang w:val="de-DE"/>
        </w:rPr>
        <w:t>Felsen.Küche</w:t>
      </w:r>
      <w:proofErr w:type="spellEnd"/>
    </w:p>
    <w:p w14:paraId="5F03AB64" w14:textId="604E35A4" w:rsidR="009547F1" w:rsidRPr="009547F1" w:rsidRDefault="009547F1" w:rsidP="009547F1">
      <w:pPr>
        <w:rPr>
          <w:lang w:val="de-DE"/>
        </w:rPr>
      </w:pPr>
      <w:r w:rsidRPr="009547F1">
        <w:rPr>
          <w:lang w:val="de-DE"/>
        </w:rPr>
        <w:t>Auftakt der Veranstaltungsreihe ist am 6. Mai 2016 um 19.30 Uhr im Rahmen des Street Food Market Festival Kufstein (6.</w:t>
      </w:r>
      <w:r w:rsidR="00491D0A">
        <w:rPr>
          <w:lang w:val="de-DE"/>
        </w:rPr>
        <w:t xml:space="preserve"> bis </w:t>
      </w:r>
      <w:r w:rsidRPr="009547F1">
        <w:rPr>
          <w:lang w:val="de-DE"/>
        </w:rPr>
        <w:t>8. Mai)</w:t>
      </w:r>
      <w:r w:rsidR="00491D0A">
        <w:rPr>
          <w:lang w:val="de-DE"/>
        </w:rPr>
        <w:t xml:space="preserve"> </w:t>
      </w:r>
      <w:bookmarkStart w:id="0" w:name="_GoBack"/>
      <w:bookmarkEnd w:id="0"/>
      <w:r w:rsidRPr="009547F1">
        <w:rPr>
          <w:lang w:val="de-DE"/>
        </w:rPr>
        <w:t xml:space="preserve">unter dem Motto </w:t>
      </w:r>
      <w:proofErr w:type="spellStart"/>
      <w:r w:rsidRPr="009547F1">
        <w:rPr>
          <w:lang w:val="de-DE"/>
        </w:rPr>
        <w:t>Felsen.Küche</w:t>
      </w:r>
      <w:proofErr w:type="spellEnd"/>
      <w:r w:rsidRPr="009547F1">
        <w:rPr>
          <w:lang w:val="de-DE"/>
        </w:rPr>
        <w:t xml:space="preserve">. Treffpunkt für alle Teilnehmer ist um 19 Uhr am TVB Büro Kufstein mit anschließender Führung zum geheimen Veranstaltungsort. Voranmeldung ist beim TVB </w:t>
      </w:r>
      <w:proofErr w:type="spellStart"/>
      <w:r w:rsidR="00477B1F">
        <w:rPr>
          <w:lang w:val="de-DE"/>
        </w:rPr>
        <w:t>Ku</w:t>
      </w:r>
      <w:r w:rsidR="00477B1F">
        <w:rPr>
          <w:lang w:val="de-DE"/>
        </w:rPr>
        <w:t>f</w:t>
      </w:r>
      <w:r w:rsidR="00477B1F">
        <w:rPr>
          <w:lang w:val="de-DE"/>
        </w:rPr>
        <w:t>steine</w:t>
      </w:r>
      <w:r w:rsidR="00477B1F">
        <w:rPr>
          <w:lang w:val="de-DE"/>
        </w:rPr>
        <w:t>r</w:t>
      </w:r>
      <w:r w:rsidR="00477B1F">
        <w:rPr>
          <w:lang w:val="de-DE"/>
        </w:rPr>
        <w:t>land</w:t>
      </w:r>
      <w:proofErr w:type="spellEnd"/>
      <w:r w:rsidR="00477B1F">
        <w:rPr>
          <w:lang w:val="de-DE"/>
        </w:rPr>
        <w:t xml:space="preserve"> </w:t>
      </w:r>
      <w:r w:rsidRPr="009547F1">
        <w:rPr>
          <w:lang w:val="de-DE"/>
        </w:rPr>
        <w:t>telefonisch oder per Email erbeten. Es wird vorab ein Voucher ausgestellt.</w:t>
      </w:r>
    </w:p>
    <w:p w14:paraId="2AD30CB2" w14:textId="77777777" w:rsidR="009547F1" w:rsidRPr="009547F1" w:rsidRDefault="009547F1" w:rsidP="009547F1">
      <w:pPr>
        <w:rPr>
          <w:lang w:val="de-DE"/>
        </w:rPr>
      </w:pPr>
    </w:p>
    <w:p w14:paraId="7D9ADBAE" w14:textId="77777777" w:rsidR="009547F1" w:rsidRPr="009547F1" w:rsidRDefault="009547F1" w:rsidP="009547F1">
      <w:pPr>
        <w:rPr>
          <w:b/>
          <w:lang w:val="de-DE"/>
        </w:rPr>
      </w:pPr>
      <w:proofErr w:type="spellStart"/>
      <w:r w:rsidRPr="009547F1">
        <w:rPr>
          <w:b/>
          <w:lang w:val="de-DE"/>
        </w:rPr>
        <w:t>Natur.Küche</w:t>
      </w:r>
      <w:proofErr w:type="spellEnd"/>
      <w:r w:rsidRPr="009547F1">
        <w:rPr>
          <w:b/>
          <w:lang w:val="de-DE"/>
        </w:rPr>
        <w:t xml:space="preserve"> Kufstein</w:t>
      </w:r>
    </w:p>
    <w:p w14:paraId="38EAAC4E" w14:textId="7DFDC183" w:rsidR="009547F1" w:rsidRPr="009547F1" w:rsidRDefault="009547F1" w:rsidP="009547F1">
      <w:pPr>
        <w:rPr>
          <w:lang w:val="de-DE"/>
        </w:rPr>
      </w:pPr>
      <w:r w:rsidRPr="009547F1">
        <w:rPr>
          <w:lang w:val="de-DE"/>
        </w:rPr>
        <w:t>Die Veranstaltung findet zwischen Mai und September 2016 jeweils einmal pro Monat mit maximal 20 Pers</w:t>
      </w:r>
      <w:r w:rsidRPr="009547F1">
        <w:rPr>
          <w:lang w:val="de-DE"/>
        </w:rPr>
        <w:t>o</w:t>
      </w:r>
      <w:r w:rsidRPr="009547F1">
        <w:rPr>
          <w:lang w:val="de-DE"/>
        </w:rPr>
        <w:t>nen statt. Die Teilnehmer erwartet ein köstliches 4-Gang-Menü inklusive Weinbegleitung für 65 Euro pro Pe</w:t>
      </w:r>
      <w:r w:rsidRPr="009547F1">
        <w:rPr>
          <w:lang w:val="de-DE"/>
        </w:rPr>
        <w:t>r</w:t>
      </w:r>
      <w:r w:rsidRPr="009547F1">
        <w:rPr>
          <w:lang w:val="de-DE"/>
        </w:rPr>
        <w:t xml:space="preserve">son. Reservierungen werden direkt von der Gästeinformation des </w:t>
      </w:r>
      <w:r w:rsidR="00330D0A">
        <w:rPr>
          <w:lang w:val="de-DE"/>
        </w:rPr>
        <w:t xml:space="preserve">TVB </w:t>
      </w:r>
      <w:proofErr w:type="spellStart"/>
      <w:r w:rsidR="00330D0A">
        <w:rPr>
          <w:lang w:val="de-DE"/>
        </w:rPr>
        <w:t>Kufsteinerland</w:t>
      </w:r>
      <w:proofErr w:type="spellEnd"/>
      <w:r w:rsidRPr="009547F1">
        <w:rPr>
          <w:lang w:val="de-DE"/>
        </w:rPr>
        <w:t xml:space="preserve"> entgegengenommen. </w:t>
      </w:r>
    </w:p>
    <w:p w14:paraId="1DE0FD30" w14:textId="77777777" w:rsidR="009547F1" w:rsidRPr="009547F1" w:rsidRDefault="009547F1" w:rsidP="009547F1">
      <w:pPr>
        <w:rPr>
          <w:lang w:val="de-DE"/>
        </w:rPr>
      </w:pPr>
    </w:p>
    <w:p w14:paraId="5B5DCD8A" w14:textId="2BBCA996" w:rsidR="009547F1" w:rsidRPr="009547F1" w:rsidRDefault="009547F1" w:rsidP="009547F1">
      <w:pPr>
        <w:rPr>
          <w:b/>
          <w:lang w:val="de-DE"/>
        </w:rPr>
      </w:pPr>
      <w:r w:rsidRPr="009547F1">
        <w:rPr>
          <w:b/>
          <w:lang w:val="de-DE"/>
        </w:rPr>
        <w:t>Termine:</w:t>
      </w:r>
    </w:p>
    <w:p w14:paraId="7FC29C8E" w14:textId="2C4378E8" w:rsidR="009547F1" w:rsidRPr="009547F1" w:rsidRDefault="009547F1" w:rsidP="009547F1">
      <w:pPr>
        <w:rPr>
          <w:lang w:val="de-DE"/>
        </w:rPr>
      </w:pPr>
      <w:r w:rsidRPr="009547F1">
        <w:rPr>
          <w:lang w:val="de-DE"/>
        </w:rPr>
        <w:t>6. Mai, 3. Juni, 15.</w:t>
      </w:r>
      <w:r>
        <w:rPr>
          <w:lang w:val="de-DE"/>
        </w:rPr>
        <w:t xml:space="preserve"> Juli, 5. August, 2. September 2016</w:t>
      </w:r>
    </w:p>
    <w:p w14:paraId="00E73BDF" w14:textId="5618145C" w:rsidR="009547F1" w:rsidRDefault="009547F1" w:rsidP="009547F1">
      <w:pPr>
        <w:rPr>
          <w:lang w:val="de-DE"/>
        </w:rPr>
      </w:pPr>
      <w:r w:rsidRPr="009547F1">
        <w:rPr>
          <w:lang w:val="de-DE"/>
        </w:rPr>
        <w:t>Änderungen der einz</w:t>
      </w:r>
      <w:r>
        <w:rPr>
          <w:lang w:val="de-DE"/>
        </w:rPr>
        <w:t>elnen Termine sind vorbehalten.</w:t>
      </w:r>
    </w:p>
    <w:sectPr w:rsidR="009547F1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25FF7" w14:textId="77777777" w:rsidR="00AE385E" w:rsidRDefault="00AE385E" w:rsidP="0040747C">
      <w:r>
        <w:separator/>
      </w:r>
    </w:p>
  </w:endnote>
  <w:endnote w:type="continuationSeparator" w:id="0">
    <w:p w14:paraId="488DB9F8" w14:textId="77777777" w:rsidR="00AE385E" w:rsidRDefault="00AE385E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C0D9C6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Jkz4CAAA3BAAADgAAAGRycy9lMm9Eb2MueG1srFPbbtswDH0fsH8Q9O74MiexjThFmzTDgO4C&#10;tPsARZZjY7aoSUrsbti/j5KTLtvehr0IFEUekudQq5ux78hJaNOCLGk8iygRkkPVykNJPz/tgowS&#10;Y5msWAdSlPRZGHqzfv1qNahCJNBAVwlNEESaYlAlbaxVRRga3oiemRkoIfGxBt0zi1d9CCvNBkTv&#10;uzCJokU4gK6UBi6MQe92eqRrj1/XgtuPdW2EJV1JsTfrT+3PvTvD9YoVB81U0/JzG+wfuuhZK7Ho&#10;C9SWWUaOuv0Lqm+5BgO1nXHoQ6jrlgs/A04TR39M89gwJfwsSI5RLzSZ/wfLP5w+adJWqB3SI1mP&#10;Gj2J0ZI7GEmSOH4GZQoMe1QYaEf0Y6yf1agH4F8MkbBpmDyIW61haASrsL/YZYZXqROOcSD74T1U&#10;WIcdLXigsda9Iw/pIIiOjTy/aON64a5ktlwu8jklHN/SZRbP574EKy7ZShv7VkBPnFFSjdp7dHZ6&#10;MNZ1w4pLiCsmYdd2nde/k785MHDyYG1MdW+uCy/n9zzK77P7LA3SZHEfpFFVBbe7TRosdvFyvn2z&#10;3Wy28Y9pra6S4iSN7pI82C2yZZDW6TzIl1EWRHF+ly+iNE+3O5+EpS9FPXmOr4k5O+7Hsxh7qJ6R&#10;Rg3TNuPvQ6MB/Y2SATe5pObrkWlBSfdOohRu7S+Gvhj7i8Ekx9SSWkomc2On73FUuj00iDyJLeEW&#10;5apbz6TTderiLDJupyf4/JPc+l/ffdSv/77+CQAA//8DAFBLAwQUAAYACAAAACEAGjTEg+IAAAAO&#10;AQAADwAAAGRycy9kb3ducmV2LnhtbEyPwU7DMBBE70j8g7VI3KjdVnVoGqeqEJyQEGk49OgkbmI1&#10;XofYbcPfsz3BbVYzmn2TbSfXs4sZg/WoYD4TwAzWvrHYKvgq356egYWosdG9R6PgxwTY5vd3mU4b&#10;f8XCXPaxZVSCIdUKuhiHlPNQd8bpMPODQfKOfnQ60jm2vBn1lcpdzxdCSO60RfrQ6cG8dKY+7c9O&#10;we6Axav9/qg+i2Nhy3It8F2elHp8mHYbYNFM8S8MN3xCh5yYKn/GJrBeQZJIQo9krOSS1C0iksUK&#10;WEVKLtdz4HnG/8/IfwEAAP//AwBQSwECLQAUAAYACAAAACEA5JnDwPsAAADhAQAAEwAAAAAAAAAA&#10;AAAAAAAAAAAAW0NvbnRlbnRfVHlwZXNdLnhtbFBLAQItABQABgAIAAAAIQAjsmrh1wAAAJQBAAAL&#10;AAAAAAAAAAAAAAAAACwBAABfcmVscy8ucmVsc1BLAQItABQABgAIAAAAIQBOYsmTPgIAADcEAAAO&#10;AAAAAAAAAAAAAAAAACwCAABkcnMvZTJvRG9jLnhtbFBLAQItABQABgAIAAAAIQAaNMSD4gAAAA4B&#10;AAAPAAAAAAAAAAAAAAAAAJYEAABkcnMvZG93bnJldi54bWxQSwUGAAAAAAQABADzAAAApQUAAAAA&#10;" filled="f" stroked="f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136ED6C" id="Text_x0020_Box_x0020_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tdEACAAA9BAAADgAAAGRycy9lMm9Eb2MueG1srFPbbtswDH0fsH8Q9O7aTp3ENuoUuTTDgO4C&#10;tPsARZZjY7aoSUrsbNi/j5KTtNvehr0IlEgekudQd/dD15Kj0KYBWdD4JqJESA5lI/cF/fK8DVJK&#10;jGWyZC1IUdCTMPR+8fbNXa9yMYEa2lJogiDS5L0qaG2tysPQ8Fp0zNyAEhKdFeiOWbzqfVhq1iN6&#10;14aTKJqFPehSaeDCGHzdjE668PhVJbj9VFVGWNIWFHuz/tT+3LkzXNyxfK+Zqht+boP9QxcdayQW&#10;vUJtmGXkoJu/oLqGazBQ2RsOXQhV1XDhZ8Bp4uiPaZ5qpoSfBckx6kqT+X+w/OPxsyZNWdCMEsk6&#10;lOhZDJasYCBx6ujplckx6klhnB3wHWX2oxr1CPyrIRLWNZN7sdQa+lqwEtuLXWb4KnXEMQ5k13+A&#10;EuuwgwUPNFS6c9whGwTRUabTVRrXC3clp1ma3aKLoy+Zp/F06kuw/JKttLHvBHTEGQXVKL1HZ8dH&#10;Y103LL+EuGIStk3bevlb+dsDBo4vWBtTnc914dX8kUXZQ/qQJkEymT0ESVSWwXK7ToLZNp5PN7eb&#10;9XoT/xy36lVSPEmi1SQLtrN0HiRVMg2yeZQGUZytslmUZMlm65Ow9KWoJ8/xNTJnh93gZfLMOmJ3&#10;UJ6QTQ3jTuMfRKMG/Z2SHve5oObbgWlBSfteoiJu+S+Gvhi7i8Ekx9SCWkpGc23HT3JQutnXiDxq&#10;LmGJqlWNJ/Sli7PWuKOe5/N/cp/g9d1Hvfz6xS8AAAD//wMAUEsDBBQABgAIAAAAIQCt55Rj4QAA&#10;AA0BAAAPAAAAZHJzL2Rvd25yZXYueG1sTI9BT4NAEIXvJv6HzZh4s0tLChZZmsboycRI8eBxYadA&#10;ys4iu23x3zue6m1m3sub7+Xb2Q7ijJPvHSlYLiIQSI0zPbUKPqvXh0cQPmgyenCECn7Qw7a4vcl1&#10;ZtyFSjzvQys4hHymFXQhjJmUvunQar9wIxJrBzdZHXidWmkmfeFwO8hVFCXS6p74Q6dHfO6wOe5P&#10;VsHui8qX/vu9/igPZV9Vm4jekqNS93fz7glEwDlczfCHz+hQMFPtTmS8GBSsV2nMVhbWScwl2JKm&#10;myWImk9JzJMscvm/RfELAAD//wMAUEsBAi0AFAAGAAgAAAAhAOSZw8D7AAAA4QEAABMAAAAAAAAA&#10;AAAAAAAAAAAAAFtDb250ZW50X1R5cGVzXS54bWxQSwECLQAUAAYACAAAACEAI7Jq4dcAAACUAQAA&#10;CwAAAAAAAAAAAAAAAAAsAQAAX3JlbHMvLnJlbHNQSwECLQAUAAYACAAAACEAiwetdEACAAA9BAAA&#10;DgAAAAAAAAAAAAAAAAAsAgAAZHJzL2Uyb0RvYy54bWxQSwECLQAUAAYACAAAACEAreeUY+EAAAAN&#10;AQAADwAAAAAAAAAAAAAAAACYBAAAZHJzL2Rvd25yZXYueG1sUEsFBgAAAAAEAAQA8wAAAKYFAAAA&#10;AA==&#10;" filled="f" stroked="f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33F0A66" id="Text_x0020_Box_x0020_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8ZvkECAAA9BAAADgAAAGRycy9lMm9Eb2MueG1srFPbbtswDH0fsH8Q9O7aTh0nNuoUbdIMA7oL&#10;0O4DFFmOjdmiJimxs2L/PkqOs257G/YiUCJ5SJ5D3dwOXUuOQpsGZEHjq4gSITmUjdwX9MvzNlhS&#10;YiyTJWtBioKehKG3q7dvbnqVixnU0JZCEwSRJu9VQWtrVR6GhteiY+YKlJDorEB3zOJV78NSsx7R&#10;uzacRVEa9qBLpYELY/B1MzrpyuNXleD2U1UZYUlbUOzN+lP7c+fOcHXD8r1mqm74uQ32D110rJFY&#10;9AK1YZaRg27+guoarsFAZa84dCFUVcOFnwGniaM/pnmqmRJ+FiTHqAtN5v/B8o/Hz5o0ZUFRKMk6&#10;lOhZDJbcw0DihaOnVybHqCeFcXbAd5TZj2rUI/CvhkhY10zuxZ3W0NeCldhe7DLDV6kjjnEgu/4D&#10;lFiHHSx4oKHSneMO2SCIjjKdLtK4XrgrGc+v4xRdHH1pNI/nc1+C5VO20sa+E9ARZxRUo/QenR0f&#10;jXXdsHwKccUkbJu29fK38rcHDBxfsDamOp/rwqv5kkXZw/JhmQTJLH0Ikqgsg7vtOgnSbbyYb643&#10;6/Um/jFu1aukeJZE97Ms2KbLRZBUyTzIFtEyiOLsPkujJEs2W5+EpaeinjzH18icHXaDl2k2abKD&#10;8oRsahh3Gv8gGjXo75T0uM8FNd8OTAtK2vcSFXHLPxl6MnaTwSTH1IJaSkZzbcdPclC62deIPGou&#10;4Q5VqxpPqJN37OKsNe6o5/n8n9wneH33Ub9+/eonAAAA//8DAFBLAwQUAAYACAAAACEAAOUSt+IA&#10;AAANAQAADwAAAGRycy9kb3ducmV2LnhtbEyPwU7DMAyG70i8Q2QkbixlXdutNJ0mBCckRFcOO6ZN&#10;1kZrnNJkW3l7zAmO9v/p9+diO9uBXfTkjUMBj4sImMbWKYOdgM/69WENzAeJSg4OtYBv7WFb3t4U&#10;MlfuipW+7EPHqAR9LgX0IYw5577ttZV+4UaNlB3dZGWgceq4muSVyu3Al1GUcisN0oVejvq51+1p&#10;f7YCdgesXszXe/NRHStT15sI39KTEPd38+4JWNBz+IPhV5/UoSSnxp1ReTYIiFdJRigFSRqvgBGS&#10;LLMYWEOrNFlnwMuC//+i/AEAAP//AwBQSwECLQAUAAYACAAAACEA5JnDwPsAAADhAQAAEwAAAAAA&#10;AAAAAAAAAAAAAAAAW0NvbnRlbnRfVHlwZXNdLnhtbFBLAQItABQABgAIAAAAIQAjsmrh1wAAAJQB&#10;AAALAAAAAAAAAAAAAAAAACwBAABfcmVscy8ucmVsc1BLAQItABQABgAIAAAAIQDzTxm+QQIAAD0E&#10;AAAOAAAAAAAAAAAAAAAAACwCAABkcnMvZTJvRG9jLnhtbFBLAQItABQABgAIAAAAIQAA5RK34gAA&#10;AA0BAAAPAAAAAAAAAAAAAAAAAJkEAABkcnMvZG93bnJldi54bWxQSwUGAAAAAAQABADzAAAAqAUA&#10;AAAA&#10;" filled="f" stroked="f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AE385E">
                            <w:fldChar w:fldCharType="begin"/>
                          </w:r>
                          <w:r w:rsidR="00AE385E">
                            <w:instrText xml:space="preserve"> NUMPAGES   \* MERGEFORMAT </w:instrText>
                          </w:r>
                          <w:r w:rsidR="00AE385E">
                            <w:fldChar w:fldCharType="separate"/>
                          </w:r>
                          <w:r w:rsidR="00491D0A" w:rsidRPr="00491D0A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AE385E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AE385E">
                      <w:fldChar w:fldCharType="begin"/>
                    </w:r>
                    <w:r w:rsidR="00AE385E">
                      <w:instrText xml:space="preserve"> NUMPAGES   \* MERGEFORMAT </w:instrText>
                    </w:r>
                    <w:r w:rsidR="00AE385E">
                      <w:fldChar w:fldCharType="separate"/>
                    </w:r>
                    <w:r w:rsidR="00491D0A" w:rsidRPr="00491D0A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AE385E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77777777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91D0A" w:rsidRPr="00491D0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AE385E">
                            <w:fldChar w:fldCharType="begin"/>
                          </w:r>
                          <w:r w:rsidR="00AE385E">
                            <w:instrText xml:space="preserve"> NUMPAGES   \* MERGEFORMAT </w:instrText>
                          </w:r>
                          <w:r w:rsidR="00AE385E">
                            <w:fldChar w:fldCharType="separate"/>
                          </w:r>
                          <w:r w:rsidR="00491D0A" w:rsidRPr="00491D0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AE385E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77777777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491D0A" w:rsidRPr="00491D0A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AE385E">
                      <w:fldChar w:fldCharType="begin"/>
                    </w:r>
                    <w:r w:rsidR="00AE385E">
                      <w:instrText xml:space="preserve"> NUMPAGES   \* MERGEFORMAT </w:instrText>
                    </w:r>
                    <w:r w:rsidR="00AE385E">
                      <w:fldChar w:fldCharType="separate"/>
                    </w:r>
                    <w:r w:rsidR="00491D0A" w:rsidRPr="00491D0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AE385E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9547F1" w:rsidRPr="009547F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AE385E">
                            <w:fldChar w:fldCharType="begin"/>
                          </w:r>
                          <w:r w:rsidR="00AE385E">
                            <w:instrText xml:space="preserve"> NUMPAGES   \* MERGEFORMAT </w:instrText>
                          </w:r>
                          <w:r w:rsidR="00AE385E">
                            <w:fldChar w:fldCharType="separate"/>
                          </w:r>
                          <w:r w:rsidR="00491D0A" w:rsidRPr="00491D0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AE385E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9547F1" w:rsidRPr="009547F1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AE385E">
                      <w:fldChar w:fldCharType="begin"/>
                    </w:r>
                    <w:r w:rsidR="00AE385E">
                      <w:instrText xml:space="preserve"> NUMPAGES   \* MERGEFORMAT </w:instrText>
                    </w:r>
                    <w:r w:rsidR="00AE385E">
                      <w:fldChar w:fldCharType="separate"/>
                    </w:r>
                    <w:r w:rsidR="00491D0A" w:rsidRPr="00491D0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AE385E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0A72FA" w14:textId="77777777" w:rsidR="00AE385E" w:rsidRDefault="00AE385E" w:rsidP="0040747C">
      <w:r>
        <w:separator/>
      </w:r>
    </w:p>
  </w:footnote>
  <w:footnote w:type="continuationSeparator" w:id="0">
    <w:p w14:paraId="5F4926F9" w14:textId="77777777" w:rsidR="00AE385E" w:rsidRDefault="00AE385E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781E"/>
    <w:rsid w:val="00200D21"/>
    <w:rsid w:val="002155A9"/>
    <w:rsid w:val="00220C18"/>
    <w:rsid w:val="00223A13"/>
    <w:rsid w:val="00226536"/>
    <w:rsid w:val="00267BD2"/>
    <w:rsid w:val="0027071E"/>
    <w:rsid w:val="0027310B"/>
    <w:rsid w:val="00285266"/>
    <w:rsid w:val="00295BEA"/>
    <w:rsid w:val="002A1C01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6961"/>
    <w:rsid w:val="00330D0A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6996"/>
    <w:rsid w:val="00A24F4C"/>
    <w:rsid w:val="00A26C14"/>
    <w:rsid w:val="00A35740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385E"/>
    <w:rsid w:val="00AE7086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D5046-B348-46ED-B797-38FA4D89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243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Josch</cp:lastModifiedBy>
  <cp:revision>10</cp:revision>
  <cp:lastPrinted>2016-05-26T08:52:00Z</cp:lastPrinted>
  <dcterms:created xsi:type="dcterms:W3CDTF">2016-05-15T17:34:00Z</dcterms:created>
  <dcterms:modified xsi:type="dcterms:W3CDTF">2016-05-26T08:52:00Z</dcterms:modified>
</cp:coreProperties>
</file>