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p>
    <w:p w14:paraId="11A7F0FC" w14:textId="77777777" w:rsidR="001E4C2C" w:rsidRPr="001E4C2C" w:rsidRDefault="001E4C2C" w:rsidP="001E4C2C">
      <w:pPr>
        <w:jc w:val="left"/>
        <w:rPr>
          <w:b/>
          <w:sz w:val="24"/>
          <w:szCs w:val="24"/>
          <w:lang w:val="de-DE"/>
        </w:rPr>
      </w:pPr>
    </w:p>
    <w:p w14:paraId="3E2B7557" w14:textId="6F56F925" w:rsidR="004A7131" w:rsidRPr="00CC7A88" w:rsidRDefault="00F779B3" w:rsidP="001E4C2C">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sidRPr="00F779B3">
        <w:rPr>
          <w:b/>
          <w:sz w:val="24"/>
          <w:szCs w:val="24"/>
          <w:lang w:val="de-DE"/>
        </w:rPr>
        <w:t>Kultur am Berg: das Kaisergebirge als Theaterkulisse</w:t>
      </w:r>
    </w:p>
    <w:p w14:paraId="3DE8686E" w14:textId="77777777" w:rsidR="005C0F78" w:rsidRDefault="005C0F78" w:rsidP="005C0F78">
      <w:pPr>
        <w:rPr>
          <w:lang w:val="de-DE"/>
        </w:rPr>
      </w:pPr>
    </w:p>
    <w:p w14:paraId="411A2E7A" w14:textId="3CF909C6" w:rsidR="00F779B3" w:rsidRPr="00F779B3" w:rsidRDefault="00F779B3" w:rsidP="00F779B3">
      <w:pPr>
        <w:rPr>
          <w:lang w:val="de-DE"/>
        </w:rPr>
      </w:pPr>
      <w:r w:rsidRPr="00F779B3">
        <w:rPr>
          <w:lang w:val="de-DE"/>
        </w:rPr>
        <w:t>Die Theateraufführungen des Stadttheaters Kufstein locken im Juni und Juli Genusswanderer und Kulturliebh</w:t>
      </w:r>
      <w:r w:rsidRPr="00F779B3">
        <w:rPr>
          <w:lang w:val="de-DE"/>
        </w:rPr>
        <w:t>a</w:t>
      </w:r>
      <w:r w:rsidRPr="00F779B3">
        <w:rPr>
          <w:lang w:val="de-DE"/>
        </w:rPr>
        <w:t>ber gleichermaßen in das Naturerlebnis Kaisergebirge oberhalb der Festungsstadt. Aufgeführt wird das b</w:t>
      </w:r>
      <w:r w:rsidRPr="00F779B3">
        <w:rPr>
          <w:lang w:val="de-DE"/>
        </w:rPr>
        <w:t>e</w:t>
      </w:r>
      <w:r w:rsidRPr="00F779B3">
        <w:rPr>
          <w:lang w:val="de-DE"/>
        </w:rPr>
        <w:t>kannte Stück „Munde“ von Felix Mitterer, das thematisch bestens in das Naturerlebnis integriert werden kann. In nur rund 20 Fahrminuten mit dem nostalgischen Ein</w:t>
      </w:r>
      <w:r>
        <w:rPr>
          <w:lang w:val="de-DE"/>
        </w:rPr>
        <w:t>s</w:t>
      </w:r>
      <w:r w:rsidRPr="00F779B3">
        <w:rPr>
          <w:lang w:val="de-DE"/>
        </w:rPr>
        <w:t>ersessel-Lift, dem Kaiserlift, ist man von der zweitgrö</w:t>
      </w:r>
      <w:r w:rsidRPr="00F779B3">
        <w:rPr>
          <w:lang w:val="de-DE"/>
        </w:rPr>
        <w:t>ß</w:t>
      </w:r>
      <w:r w:rsidRPr="00F779B3">
        <w:rPr>
          <w:lang w:val="de-DE"/>
        </w:rPr>
        <w:t>ten Stadt Tirols inmitten der imposanten Naturkulisse des Kaisers angelangt, um das Theaterstück zu geni</w:t>
      </w:r>
      <w:r w:rsidRPr="00F779B3">
        <w:rPr>
          <w:lang w:val="de-DE"/>
        </w:rPr>
        <w:t>e</w:t>
      </w:r>
      <w:r w:rsidRPr="00F779B3">
        <w:rPr>
          <w:lang w:val="de-DE"/>
        </w:rPr>
        <w:t xml:space="preserve">ßen. Zehn Spieltermine im Juni und Juli stehen zur Wahl, Aufführungsbeginn ist jeweils um 18:30 Uhr.  </w:t>
      </w:r>
    </w:p>
    <w:p w14:paraId="2475C38E" w14:textId="77777777" w:rsidR="00F779B3" w:rsidRPr="00F779B3" w:rsidRDefault="00F779B3" w:rsidP="00F779B3">
      <w:pPr>
        <w:rPr>
          <w:lang w:val="de-DE"/>
        </w:rPr>
      </w:pPr>
    </w:p>
    <w:p w14:paraId="54DBF221" w14:textId="77777777" w:rsidR="00F779B3" w:rsidRPr="00F779B3" w:rsidRDefault="00F779B3" w:rsidP="00F779B3">
      <w:pPr>
        <w:rPr>
          <w:b/>
          <w:lang w:val="de-DE"/>
        </w:rPr>
      </w:pPr>
      <w:r w:rsidRPr="00F779B3">
        <w:rPr>
          <w:b/>
          <w:lang w:val="de-DE"/>
        </w:rPr>
        <w:t>Naturerlebnis Kaisergebirge</w:t>
      </w:r>
      <w:bookmarkStart w:id="0" w:name="_GoBack"/>
      <w:bookmarkEnd w:id="0"/>
    </w:p>
    <w:p w14:paraId="38374FB1" w14:textId="77777777" w:rsidR="00F779B3" w:rsidRPr="00F779B3" w:rsidRDefault="00F779B3" w:rsidP="00F779B3">
      <w:pPr>
        <w:rPr>
          <w:lang w:val="de-DE"/>
        </w:rPr>
      </w:pPr>
    </w:p>
    <w:p w14:paraId="14E4CA23" w14:textId="77777777" w:rsidR="00F779B3" w:rsidRPr="00F779B3" w:rsidRDefault="00F779B3" w:rsidP="00F779B3">
      <w:pPr>
        <w:rPr>
          <w:lang w:val="de-DE"/>
        </w:rPr>
      </w:pPr>
      <w:r w:rsidRPr="00F779B3">
        <w:rPr>
          <w:lang w:val="de-DE"/>
        </w:rPr>
        <w:t xml:space="preserve">Auch heuer nimmt der sanierte </w:t>
      </w:r>
      <w:proofErr w:type="spellStart"/>
      <w:r w:rsidRPr="00F779B3">
        <w:rPr>
          <w:lang w:val="de-DE"/>
        </w:rPr>
        <w:t>Kufsteiner</w:t>
      </w:r>
      <w:proofErr w:type="spellEnd"/>
      <w:r w:rsidRPr="00F779B3">
        <w:rPr>
          <w:lang w:val="de-DE"/>
        </w:rPr>
        <w:t xml:space="preserve"> Kaiserlift seinen Betrieb am 1. Mai auf und befördert passionierte Bergsteiger, Genuss-Wanderer und Ausblick-Genießer in das Naturerlebnis Kaisergebirge auf 1200 Metern. Es ist ein idealer Ausgangspunkt für Touren in das Kaisergebirge, das Kaisertal und im den Wilden Kaiser. Die Besucher erwarten zudem Aussichtsgipfel und vor allem eine traditionelle Hüttenkultur. Der Kaiserlift fährt täglich von 1. Mai bis 31. Oktober von 08:30 bis 16:30 Uhr.</w:t>
      </w:r>
    </w:p>
    <w:p w14:paraId="282B54A4" w14:textId="77777777" w:rsidR="00F779B3" w:rsidRPr="00F779B3" w:rsidRDefault="00F779B3" w:rsidP="00F779B3">
      <w:pPr>
        <w:rPr>
          <w:lang w:val="de-DE"/>
        </w:rPr>
      </w:pPr>
    </w:p>
    <w:p w14:paraId="0A495D29" w14:textId="215AECB3" w:rsidR="001E4C2C" w:rsidRPr="001E4C2C" w:rsidRDefault="00F779B3" w:rsidP="00F779B3">
      <w:pPr>
        <w:rPr>
          <w:b/>
          <w:lang w:val="de-DE"/>
        </w:rPr>
      </w:pPr>
      <w:r w:rsidRPr="00F779B3">
        <w:rPr>
          <w:lang w:val="de-DE"/>
        </w:rPr>
        <w:t xml:space="preserve">Informationen und Termine unter </w:t>
      </w:r>
      <w:r w:rsidRPr="00F779B3">
        <w:rPr>
          <w:b/>
          <w:lang w:val="de-DE"/>
        </w:rPr>
        <w:t>www.kufstein.com</w:t>
      </w:r>
    </w:p>
    <w:sectPr w:rsidR="001E4C2C" w:rsidRPr="001E4C2C"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E2151" w14:textId="77777777" w:rsidR="00395033" w:rsidRDefault="00395033" w:rsidP="0040747C">
      <w:r>
        <w:separator/>
      </w:r>
    </w:p>
  </w:endnote>
  <w:endnote w:type="continuationSeparator" w:id="0">
    <w:p w14:paraId="4AEF9C48" w14:textId="77777777" w:rsidR="00395033" w:rsidRDefault="00395033"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auto"/>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auto"/>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7C0D9C6D" id="_x0000_t202" coordsize="21600,21600" o:spt="202" path="m0,0l0,21600,21600,21600,21600,0xe">
              <v:stroke joinstyle="miter"/>
              <v:path gradientshapeok="t" o:connecttype="rect"/>
            </v:shapetype>
            <v:shape id="Text_x0020_Box_x0020_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" filled="f" stroked="f">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136ED6C" id="Text_x0020_Box_x0020_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" filled="f" stroked="f">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33F0A66" id="Text_x0020_Box_x0020_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" filled="f" stroked="f">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04B30" w:rsidRPr="00F04B30">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04B30" w:rsidRPr="00F04B30">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F04B30" w:rsidRPr="00F04B30">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F04B30" w:rsidRPr="00F04B30">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F04B30" w:rsidRPr="00F04B30">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F04B30" w:rsidRPr="00F04B30">
                        <w:rPr>
                          <w:rFonts w:cs="Tahoma"/>
                          <w:noProof/>
                          <w:spacing w:val="8"/>
                          <w:sz w:val="15"/>
                          <w:szCs w:val="15"/>
                        </w:rPr>
                        <w:t>1</w:t>
                      </w:r>
                    </w:fldSimple>
                  </w:p>
                </w:txbxContent>
              </v:textbox>
              <w10:wrap type="square" anchorx="page" anchory="page"/>
            </v:shape>
          </w:pict>
        </mc:Fallback>
      </mc:AlternateContent>
    </w:r>
    <w:r w:rsidR="00FE14C8">
      <w:rPr>
        <w:rFonts w:ascii="Apercu" w:hAnsi="Apercu" w:cs="Apercu"/>
        <w:b/>
        <w:bCs/>
        <w:noProof/>
        <w:spacing w:val="2"/>
        <w:sz w:val="14"/>
        <w:szCs w:val="14"/>
        <w:lang w:val="de-AT" w:eastAsia="de-AT"/>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1E4C2C" w:rsidRPr="001E4C2C">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F04B30" w:rsidRPr="00F04B30">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1E4C2C" w:rsidRPr="001E4C2C">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F04B30" w:rsidRPr="00F04B30">
                        <w:rPr>
                          <w:rFonts w:cs="Tahoma"/>
                          <w:noProof/>
                          <w:spacing w:val="8"/>
                          <w:sz w:val="15"/>
                          <w:szCs w:val="15"/>
                        </w:rPr>
                        <w:t>1</w:t>
                      </w:r>
                    </w:fldSimple>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8F450" w14:textId="77777777" w:rsidR="00395033" w:rsidRDefault="00395033" w:rsidP="0040747C">
      <w:r>
        <w:separator/>
      </w:r>
    </w:p>
  </w:footnote>
  <w:footnote w:type="continuationSeparator" w:id="0">
    <w:p w14:paraId="383531BE" w14:textId="77777777" w:rsidR="00395033" w:rsidRDefault="00395033"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96B70"/>
    <w:rsid w:val="000B3B2C"/>
    <w:rsid w:val="000C45FF"/>
    <w:rsid w:val="000C4698"/>
    <w:rsid w:val="000D4C48"/>
    <w:rsid w:val="000E369C"/>
    <w:rsid w:val="000F4C95"/>
    <w:rsid w:val="00100AA4"/>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4C2C"/>
    <w:rsid w:val="001E781E"/>
    <w:rsid w:val="00200D21"/>
    <w:rsid w:val="002155A9"/>
    <w:rsid w:val="00220C18"/>
    <w:rsid w:val="00223A13"/>
    <w:rsid w:val="00226536"/>
    <w:rsid w:val="00267BD2"/>
    <w:rsid w:val="0027071E"/>
    <w:rsid w:val="0027310B"/>
    <w:rsid w:val="00285266"/>
    <w:rsid w:val="00295BEA"/>
    <w:rsid w:val="002A1C01"/>
    <w:rsid w:val="002B560D"/>
    <w:rsid w:val="002C060C"/>
    <w:rsid w:val="002C7BD2"/>
    <w:rsid w:val="002E1D32"/>
    <w:rsid w:val="002E261F"/>
    <w:rsid w:val="002F5609"/>
    <w:rsid w:val="002F7901"/>
    <w:rsid w:val="00301C4F"/>
    <w:rsid w:val="00305F7D"/>
    <w:rsid w:val="00314728"/>
    <w:rsid w:val="00326961"/>
    <w:rsid w:val="00330D0A"/>
    <w:rsid w:val="00332271"/>
    <w:rsid w:val="00341BF2"/>
    <w:rsid w:val="00344828"/>
    <w:rsid w:val="0035390E"/>
    <w:rsid w:val="00354DD2"/>
    <w:rsid w:val="00375EDE"/>
    <w:rsid w:val="003877A2"/>
    <w:rsid w:val="003940ED"/>
    <w:rsid w:val="00395033"/>
    <w:rsid w:val="003B2D19"/>
    <w:rsid w:val="003C405E"/>
    <w:rsid w:val="003D4C63"/>
    <w:rsid w:val="003F190D"/>
    <w:rsid w:val="00405E1B"/>
    <w:rsid w:val="0040747C"/>
    <w:rsid w:val="00411114"/>
    <w:rsid w:val="00433E0C"/>
    <w:rsid w:val="00456D72"/>
    <w:rsid w:val="00470D43"/>
    <w:rsid w:val="00471CED"/>
    <w:rsid w:val="00477B1F"/>
    <w:rsid w:val="00491D0A"/>
    <w:rsid w:val="004A7131"/>
    <w:rsid w:val="004B098F"/>
    <w:rsid w:val="004B2AF5"/>
    <w:rsid w:val="004C5D26"/>
    <w:rsid w:val="004D76E6"/>
    <w:rsid w:val="004E0DC2"/>
    <w:rsid w:val="004F10CC"/>
    <w:rsid w:val="004F212E"/>
    <w:rsid w:val="004F66A7"/>
    <w:rsid w:val="005079B8"/>
    <w:rsid w:val="005219C8"/>
    <w:rsid w:val="00527EBE"/>
    <w:rsid w:val="0054017F"/>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084B"/>
    <w:rsid w:val="008A1CDB"/>
    <w:rsid w:val="008D3F55"/>
    <w:rsid w:val="009008E8"/>
    <w:rsid w:val="009063D2"/>
    <w:rsid w:val="009064A8"/>
    <w:rsid w:val="00923C89"/>
    <w:rsid w:val="009258EC"/>
    <w:rsid w:val="0092649B"/>
    <w:rsid w:val="00927DF8"/>
    <w:rsid w:val="00934526"/>
    <w:rsid w:val="009431AC"/>
    <w:rsid w:val="00947D8A"/>
    <w:rsid w:val="009547F1"/>
    <w:rsid w:val="00955819"/>
    <w:rsid w:val="009728DE"/>
    <w:rsid w:val="00992DA0"/>
    <w:rsid w:val="00993099"/>
    <w:rsid w:val="009B0B28"/>
    <w:rsid w:val="009B20AC"/>
    <w:rsid w:val="009B4B41"/>
    <w:rsid w:val="009B7802"/>
    <w:rsid w:val="009C4D0C"/>
    <w:rsid w:val="009C68D0"/>
    <w:rsid w:val="009C6E46"/>
    <w:rsid w:val="009F3143"/>
    <w:rsid w:val="009F519A"/>
    <w:rsid w:val="00A16996"/>
    <w:rsid w:val="00A24F4C"/>
    <w:rsid w:val="00A26C14"/>
    <w:rsid w:val="00A35740"/>
    <w:rsid w:val="00A37304"/>
    <w:rsid w:val="00A42E6D"/>
    <w:rsid w:val="00A47512"/>
    <w:rsid w:val="00A5360C"/>
    <w:rsid w:val="00A53CAD"/>
    <w:rsid w:val="00A84E46"/>
    <w:rsid w:val="00A93F10"/>
    <w:rsid w:val="00A95C53"/>
    <w:rsid w:val="00A96A5E"/>
    <w:rsid w:val="00A96AF6"/>
    <w:rsid w:val="00AA5DBF"/>
    <w:rsid w:val="00AB083C"/>
    <w:rsid w:val="00AD14E0"/>
    <w:rsid w:val="00AD22B7"/>
    <w:rsid w:val="00AE385E"/>
    <w:rsid w:val="00AE7086"/>
    <w:rsid w:val="00B01112"/>
    <w:rsid w:val="00B013E0"/>
    <w:rsid w:val="00B05895"/>
    <w:rsid w:val="00B10CB1"/>
    <w:rsid w:val="00B21C90"/>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04B30"/>
    <w:rsid w:val="00F14763"/>
    <w:rsid w:val="00F165F9"/>
    <w:rsid w:val="00F251CC"/>
    <w:rsid w:val="00F44324"/>
    <w:rsid w:val="00F45FF7"/>
    <w:rsid w:val="00F52C2E"/>
    <w:rsid w:val="00F53601"/>
    <w:rsid w:val="00F6172B"/>
    <w:rsid w:val="00F768DC"/>
    <w:rsid w:val="00F779B3"/>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461067-1F82-4D39-A1E3-D922F2F4A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172</Words>
  <Characters>1088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Kufsteinerland</dc:creator>
  <cp:lastModifiedBy>Sylvia Dreher / Ferienland Kufstein</cp:lastModifiedBy>
  <cp:revision>14</cp:revision>
  <cp:lastPrinted>2016-06-30T10:34:00Z</cp:lastPrinted>
  <dcterms:created xsi:type="dcterms:W3CDTF">2016-05-15T17:34:00Z</dcterms:created>
  <dcterms:modified xsi:type="dcterms:W3CDTF">2016-06-30T10:34:00Z</dcterms:modified>
</cp:coreProperties>
</file>