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B7557" w14:textId="181812D5" w:rsidR="004A7131" w:rsidRPr="00CC7A88" w:rsidRDefault="002F37B8" w:rsidP="002F37B8">
      <w:pPr>
        <w:spacing w:line="360" w:lineRule="auto"/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r>
        <w:rPr>
          <w:b/>
          <w:sz w:val="24"/>
          <w:szCs w:val="24"/>
          <w:lang w:val="de-DE"/>
        </w:rPr>
        <w:t>Österreich Ru</w:t>
      </w:r>
      <w:r w:rsidR="00480A34">
        <w:rPr>
          <w:b/>
          <w:sz w:val="24"/>
          <w:szCs w:val="24"/>
          <w:lang w:val="de-DE"/>
        </w:rPr>
        <w:t>nd</w:t>
      </w:r>
      <w:r>
        <w:rPr>
          <w:b/>
          <w:sz w:val="24"/>
          <w:szCs w:val="24"/>
          <w:lang w:val="de-DE"/>
        </w:rPr>
        <w:t>fahrt – Start der 3. Etappe in Kufstein</w:t>
      </w:r>
    </w:p>
    <w:p w14:paraId="0750EA0B" w14:textId="77777777" w:rsidR="00D51D4D" w:rsidRPr="00D51D4D" w:rsidRDefault="00D51D4D" w:rsidP="002F37B8">
      <w:pPr>
        <w:spacing w:line="360" w:lineRule="auto"/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</w:pPr>
    </w:p>
    <w:p w14:paraId="3AE7F0CE" w14:textId="77777777" w:rsidR="002F37B8" w:rsidRPr="00850D6D" w:rsidRDefault="002F37B8" w:rsidP="002F37B8">
      <w:pPr>
        <w:spacing w:line="360" w:lineRule="auto"/>
        <w:rPr>
          <w:b/>
        </w:rPr>
      </w:pPr>
      <w:bookmarkStart w:id="0" w:name="_GoBack"/>
      <w:proofErr w:type="gramStart"/>
      <w:r w:rsidRPr="00850D6D">
        <w:rPr>
          <w:b/>
        </w:rPr>
        <w:t xml:space="preserve">Kufstein </w:t>
      </w:r>
      <w:proofErr w:type="spellStart"/>
      <w:r w:rsidRPr="00850D6D">
        <w:rPr>
          <w:b/>
        </w:rPr>
        <w:t>rüstet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sich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für</w:t>
      </w:r>
      <w:proofErr w:type="spellEnd"/>
      <w:r w:rsidRPr="00850D6D">
        <w:rPr>
          <w:b/>
        </w:rPr>
        <w:t xml:space="preserve"> das </w:t>
      </w:r>
      <w:proofErr w:type="spellStart"/>
      <w:r w:rsidRPr="00850D6D">
        <w:rPr>
          <w:b/>
        </w:rPr>
        <w:t>erste</w:t>
      </w:r>
      <w:proofErr w:type="spellEnd"/>
      <w:r w:rsidRPr="00850D6D">
        <w:rPr>
          <w:b/>
        </w:rPr>
        <w:t xml:space="preserve"> von </w:t>
      </w:r>
      <w:proofErr w:type="spellStart"/>
      <w:r w:rsidRPr="00850D6D">
        <w:rPr>
          <w:b/>
        </w:rPr>
        <w:t>gleich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drei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großen</w:t>
      </w:r>
      <w:proofErr w:type="spellEnd"/>
      <w:r w:rsidRPr="00850D6D">
        <w:rPr>
          <w:b/>
        </w:rPr>
        <w:t xml:space="preserve"> </w:t>
      </w:r>
      <w:proofErr w:type="spellStart"/>
      <w:r>
        <w:rPr>
          <w:b/>
        </w:rPr>
        <w:t>Straßenr</w:t>
      </w:r>
      <w:r w:rsidRPr="00850D6D">
        <w:rPr>
          <w:b/>
        </w:rPr>
        <w:t>ad</w:t>
      </w:r>
      <w:r>
        <w:rPr>
          <w:b/>
        </w:rPr>
        <w:t>-Eventh</w:t>
      </w:r>
      <w:r w:rsidRPr="00850D6D">
        <w:rPr>
          <w:b/>
        </w:rPr>
        <w:t>ighlights</w:t>
      </w:r>
      <w:proofErr w:type="spellEnd"/>
      <w:r>
        <w:rPr>
          <w:b/>
        </w:rPr>
        <w:t xml:space="preserve"> 2018</w:t>
      </w:r>
      <w:r w:rsidRPr="00850D6D">
        <w:rPr>
          <w:b/>
        </w:rPr>
        <w:t xml:space="preserve"> in der </w:t>
      </w:r>
      <w:proofErr w:type="spellStart"/>
      <w:r w:rsidRPr="00850D6D">
        <w:rPr>
          <w:b/>
        </w:rPr>
        <w:t>Festungsstadt</w:t>
      </w:r>
      <w:proofErr w:type="spellEnd"/>
      <w:r w:rsidRPr="00850D6D">
        <w:rPr>
          <w:b/>
        </w:rPr>
        <w:t>.</w:t>
      </w:r>
      <w:proofErr w:type="gram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Noch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vor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dem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Kufsteinerland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Radmarathon</w:t>
      </w:r>
      <w:proofErr w:type="spellEnd"/>
      <w:r w:rsidRPr="00850D6D">
        <w:rPr>
          <w:b/>
        </w:rPr>
        <w:t xml:space="preserve"> und der UCI </w:t>
      </w:r>
      <w:proofErr w:type="spellStart"/>
      <w:r w:rsidRPr="00850D6D">
        <w:rPr>
          <w:b/>
        </w:rPr>
        <w:t>Straßenrad</w:t>
      </w:r>
      <w:proofErr w:type="spellEnd"/>
      <w:r w:rsidRPr="00850D6D">
        <w:rPr>
          <w:b/>
        </w:rPr>
        <w:t xml:space="preserve"> WM 2018 </w:t>
      </w:r>
      <w:proofErr w:type="spellStart"/>
      <w:r w:rsidRPr="00850D6D">
        <w:rPr>
          <w:b/>
        </w:rPr>
        <w:t>im</w:t>
      </w:r>
      <w:proofErr w:type="spellEnd"/>
      <w:r w:rsidRPr="00850D6D">
        <w:rPr>
          <w:b/>
        </w:rPr>
        <w:t xml:space="preserve"> September </w:t>
      </w:r>
      <w:proofErr w:type="spellStart"/>
      <w:r w:rsidRPr="00850D6D">
        <w:rPr>
          <w:b/>
        </w:rPr>
        <w:t>wird</w:t>
      </w:r>
      <w:proofErr w:type="spellEnd"/>
      <w:r w:rsidRPr="00850D6D">
        <w:rPr>
          <w:b/>
        </w:rPr>
        <w:t xml:space="preserve"> Kufstein </w:t>
      </w:r>
      <w:proofErr w:type="spellStart"/>
      <w:proofErr w:type="gramStart"/>
      <w:r w:rsidRPr="00850D6D">
        <w:rPr>
          <w:b/>
        </w:rPr>
        <w:t>als</w:t>
      </w:r>
      <w:proofErr w:type="spellEnd"/>
      <w:proofErr w:type="gramEnd"/>
      <w:r w:rsidRPr="00850D6D">
        <w:rPr>
          <w:b/>
        </w:rPr>
        <w:t xml:space="preserve"> 3. </w:t>
      </w:r>
      <w:proofErr w:type="spellStart"/>
      <w:r w:rsidRPr="00850D6D">
        <w:rPr>
          <w:b/>
        </w:rPr>
        <w:t>Etappenstartort</w:t>
      </w:r>
      <w:proofErr w:type="spellEnd"/>
      <w:r w:rsidRPr="00850D6D">
        <w:rPr>
          <w:b/>
        </w:rPr>
        <w:t xml:space="preserve"> der </w:t>
      </w:r>
      <w:proofErr w:type="spellStart"/>
      <w:r w:rsidRPr="00850D6D">
        <w:rPr>
          <w:b/>
        </w:rPr>
        <w:t>Österreich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Rundfahrt</w:t>
      </w:r>
      <w:proofErr w:type="spellEnd"/>
      <w:r w:rsidRPr="00850D6D">
        <w:rPr>
          <w:b/>
        </w:rPr>
        <w:t xml:space="preserve"> </w:t>
      </w:r>
      <w:r>
        <w:rPr>
          <w:b/>
        </w:rPr>
        <w:t xml:space="preserve">am 9. </w:t>
      </w:r>
      <w:proofErr w:type="spellStart"/>
      <w:r>
        <w:rPr>
          <w:b/>
        </w:rPr>
        <w:t>Juli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zum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Radme</w:t>
      </w:r>
      <w:r w:rsidRPr="00850D6D">
        <w:rPr>
          <w:b/>
        </w:rPr>
        <w:t>k</w:t>
      </w:r>
      <w:r w:rsidRPr="00850D6D">
        <w:rPr>
          <w:b/>
        </w:rPr>
        <w:t>ka</w:t>
      </w:r>
      <w:proofErr w:type="spellEnd"/>
      <w:r w:rsidRPr="00850D6D">
        <w:rPr>
          <w:b/>
        </w:rPr>
        <w:t xml:space="preserve"> </w:t>
      </w:r>
      <w:proofErr w:type="spellStart"/>
      <w:r w:rsidRPr="00850D6D">
        <w:rPr>
          <w:b/>
        </w:rPr>
        <w:t>für</w:t>
      </w:r>
      <w:proofErr w:type="spellEnd"/>
      <w:r w:rsidRPr="00850D6D">
        <w:rPr>
          <w:b/>
        </w:rPr>
        <w:t xml:space="preserve"> die </w:t>
      </w:r>
      <w:proofErr w:type="spellStart"/>
      <w:r w:rsidRPr="00850D6D">
        <w:rPr>
          <w:b/>
        </w:rPr>
        <w:t>Weltelite</w:t>
      </w:r>
      <w:proofErr w:type="spellEnd"/>
      <w:r w:rsidRPr="00850D6D">
        <w:rPr>
          <w:b/>
        </w:rPr>
        <w:t>.</w:t>
      </w:r>
    </w:p>
    <w:bookmarkEnd w:id="0"/>
    <w:p w14:paraId="41F6FA2A" w14:textId="77777777" w:rsidR="002F37B8" w:rsidRPr="00954EEC" w:rsidRDefault="002F37B8" w:rsidP="002F37B8">
      <w:pPr>
        <w:spacing w:line="360" w:lineRule="auto"/>
        <w:rPr>
          <w:rFonts w:cs="Tahoma"/>
          <w:b/>
          <w:lang w:val="de-DE"/>
        </w:rPr>
      </w:pPr>
    </w:p>
    <w:p w14:paraId="23EBAA94" w14:textId="2A6DA3E6" w:rsidR="00D51D4D" w:rsidRPr="00B23AEA" w:rsidRDefault="00B23AEA" w:rsidP="002F37B8">
      <w:pPr>
        <w:spacing w:line="360" w:lineRule="auto"/>
        <w:rPr>
          <w:rFonts w:eastAsia="Times New Roman" w:cs="Tahoma"/>
          <w:i/>
          <w:szCs w:val="18"/>
          <w:lang w:val="de-DE" w:eastAsia="de-DE"/>
        </w:rPr>
      </w:pPr>
      <w:r w:rsidRPr="00B23AEA">
        <w:rPr>
          <w:rFonts w:eastAsia="Times New Roman" w:cs="Tahoma"/>
          <w:i/>
          <w:szCs w:val="18"/>
          <w:lang w:val="de-DE" w:eastAsia="de-DE"/>
        </w:rPr>
        <w:t>Kufstein,</w:t>
      </w:r>
      <w:r w:rsidR="002F37B8">
        <w:rPr>
          <w:rFonts w:eastAsia="Times New Roman" w:cs="Tahoma"/>
          <w:i/>
          <w:szCs w:val="18"/>
          <w:lang w:val="de-DE" w:eastAsia="de-DE"/>
        </w:rPr>
        <w:t xml:space="preserve"> Juni</w:t>
      </w:r>
      <w:r w:rsidR="00FC75A2">
        <w:rPr>
          <w:rFonts w:eastAsia="Times New Roman" w:cs="Tahoma"/>
          <w:i/>
          <w:szCs w:val="18"/>
          <w:lang w:val="de-DE" w:eastAsia="de-DE"/>
        </w:rPr>
        <w:t xml:space="preserve"> 2018</w:t>
      </w:r>
    </w:p>
    <w:p w14:paraId="30BABC1E" w14:textId="77777777" w:rsidR="00B23AEA" w:rsidRPr="00D51D4D" w:rsidRDefault="00B23AEA" w:rsidP="002F37B8">
      <w:pPr>
        <w:spacing w:line="360" w:lineRule="auto"/>
        <w:rPr>
          <w:rFonts w:eastAsia="Times New Roman" w:cs="Tahoma"/>
          <w:b/>
          <w:szCs w:val="18"/>
          <w:lang w:val="de-DE" w:eastAsia="de-DE"/>
        </w:rPr>
      </w:pPr>
    </w:p>
    <w:p w14:paraId="0ECD2747" w14:textId="77777777" w:rsidR="002F37B8" w:rsidRDefault="002F37B8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  <w:r w:rsidRPr="002F37B8">
        <w:rPr>
          <w:rStyle w:val="Fett"/>
          <w:rFonts w:ascii="Tahoma" w:hAnsi="Tahoma"/>
          <w:szCs w:val="18"/>
          <w:lang w:val="de-DE" w:eastAsia="de-DE"/>
        </w:rPr>
        <w:t xml:space="preserve">Im Jubiläumsjahr der Österreich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Rundfahrt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–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sie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findet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2018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zum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70. Mal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statt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–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gastieren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weltbesten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Straßenrad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-Teams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auch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in der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Festungsstadt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Kufstein. </w:t>
      </w:r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Von 7.</w:t>
      </w:r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bis</w:t>
      </w:r>
      <w:proofErr w:type="spellEnd"/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14.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Juli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müssen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Toursieger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Stefan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Denifl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Riccardo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Zoidl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&amp; Co.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nicht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weniger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als</w:t>
      </w:r>
      <w:proofErr w:type="spellEnd"/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1.172,2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Kilometer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und 23.141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Höhenmeter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bezwingen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>. Davon 133</w:t>
      </w:r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,6</w:t>
      </w:r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Kilometer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und 2.607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Höhenmeter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auf der 3. </w:t>
      </w:r>
      <w:proofErr w:type="spellStart"/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Etappe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von Kufstein auf das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Kitzbüheler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Horn.</w:t>
      </w:r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Diese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gilt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neben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der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Strecke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auf den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Großglockner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als</w:t>
      </w:r>
      <w:proofErr w:type="spellEnd"/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eine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der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härtesten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Bergetappen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der Tour. „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Nachdem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wir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uns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letztes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Jahr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bereits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als</w:t>
      </w:r>
      <w:proofErr w:type="spellEnd"/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Startort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für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Tour of the Alps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profiliert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haben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freuen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wir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uns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sehr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dass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nun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auch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Österreich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Rundfahrt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auf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uns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aufmerksam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geworden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ist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“,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zeigt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sich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Stefan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Pühringer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Tourismusdirektor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im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Kufsteine</w:t>
      </w:r>
      <w:r w:rsidRPr="002F37B8">
        <w:rPr>
          <w:rStyle w:val="Fett"/>
          <w:rFonts w:ascii="Tahoma" w:hAnsi="Tahoma"/>
          <w:szCs w:val="18"/>
          <w:lang w:val="de-DE" w:eastAsia="de-DE"/>
        </w:rPr>
        <w:t>r</w:t>
      </w:r>
      <w:r w:rsidRPr="002F37B8">
        <w:rPr>
          <w:rStyle w:val="Fett"/>
          <w:rFonts w:ascii="Tahoma" w:hAnsi="Tahoma"/>
          <w:szCs w:val="18"/>
          <w:lang w:val="de-DE" w:eastAsia="de-DE"/>
        </w:rPr>
        <w:t>land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stolz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über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stets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wachsende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Bekanntheit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der Region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als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Radsportdestination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.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Pühringer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weiter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>: „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Noch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dazu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ist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Jubiläumstour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welche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mediale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Aufmerksamkeit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noch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steigern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wird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.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Somit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sehen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genau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passend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zur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vor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uns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liegenden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Straßenrad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WM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Millionen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von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Zusehern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Bilder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aus unserer radaffinen Reg</w:t>
      </w:r>
      <w:r w:rsidRPr="002F37B8">
        <w:rPr>
          <w:rStyle w:val="Fett"/>
          <w:rFonts w:ascii="Tahoma" w:hAnsi="Tahoma"/>
          <w:szCs w:val="18"/>
          <w:lang w:val="de-DE" w:eastAsia="de-DE"/>
        </w:rPr>
        <w:t>i</w:t>
      </w:r>
      <w:r w:rsidRPr="002F37B8">
        <w:rPr>
          <w:rStyle w:val="Fett"/>
          <w:rFonts w:ascii="Tahoma" w:hAnsi="Tahoma"/>
          <w:szCs w:val="18"/>
          <w:lang w:val="de-DE" w:eastAsia="de-DE"/>
        </w:rPr>
        <w:t>on</w:t>
      </w:r>
      <w:r>
        <w:rPr>
          <w:rStyle w:val="Fett"/>
          <w:rFonts w:ascii="Tahoma" w:hAnsi="Tahoma"/>
          <w:szCs w:val="18"/>
          <w:lang w:val="de-DE" w:eastAsia="de-DE"/>
        </w:rPr>
        <w:t>.“</w:t>
      </w:r>
    </w:p>
    <w:p w14:paraId="19378D46" w14:textId="77777777" w:rsidR="002F37B8" w:rsidRDefault="002F37B8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</w:p>
    <w:p w14:paraId="6DB9E848" w14:textId="6F688EB4" w:rsidR="002F37B8" w:rsidRPr="002F37B8" w:rsidRDefault="002F37B8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  <w:r w:rsidRPr="002F37B8">
        <w:rPr>
          <w:rStyle w:val="Fett"/>
          <w:rFonts w:ascii="Tahoma" w:hAnsi="Tahoma"/>
          <w:szCs w:val="18"/>
          <w:lang w:val="de-DE" w:eastAsia="de-DE"/>
        </w:rPr>
        <w:t xml:space="preserve">Der Startschuss in Kufstein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fällt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um 11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Uhr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am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Oberen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Stadtplatz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. Von </w:t>
      </w:r>
      <w:proofErr w:type="spellStart"/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dort</w:t>
      </w:r>
      <w:proofErr w:type="spellEnd"/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begeben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sich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rund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140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Wel</w:t>
      </w:r>
      <w:r w:rsidRPr="002F37B8">
        <w:rPr>
          <w:rStyle w:val="Fett"/>
          <w:rFonts w:ascii="Tahoma" w:hAnsi="Tahoma"/>
          <w:szCs w:val="18"/>
          <w:lang w:val="de-DE" w:eastAsia="de-DE"/>
        </w:rPr>
        <w:t>t</w:t>
      </w:r>
      <w:r w:rsidRPr="002F37B8">
        <w:rPr>
          <w:rStyle w:val="Fett"/>
          <w:rFonts w:ascii="Tahoma" w:hAnsi="Tahoma"/>
          <w:szCs w:val="18"/>
          <w:lang w:val="de-DE" w:eastAsia="de-DE"/>
        </w:rPr>
        <w:t>klasse-Athleten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gegen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Einbahn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vorbei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am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Inntalcenter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und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über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Fischergries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auf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ihren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Rundkurs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durch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Kufstein.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Noch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einmal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passieren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sie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über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Unteren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Stadtplatz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Oberen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Stadtplatz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bevor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weiter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über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Kinkstraße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Richtung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Wörgl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geht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. Der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weitere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Streckenverlauf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im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Kufsteinerland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führt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Radprofis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über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Schwoich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und Bad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Häring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nach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Mariastein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von </w:t>
      </w:r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wo</w:t>
      </w:r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sie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sich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über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Walchsee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Kössen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und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Schwendt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dem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Kitzbüheler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Horn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nähern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.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Ankunft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dort</w:t>
      </w:r>
      <w:proofErr w:type="spellEnd"/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wird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für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ca. 14.15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Uhr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erwartet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>. Das Live-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Erlebnis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vor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Ort und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damit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auch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ein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erster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Vorgeschmack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auf die UCI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Straßenrad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WM </w:t>
      </w:r>
      <w:proofErr w:type="spellStart"/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ist</w:t>
      </w:r>
      <w:proofErr w:type="spellEnd"/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kostenlos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.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weltbesten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Radsportler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also live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anfeuern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will,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sollte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sich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am 9.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Juli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im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Kufsteiner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Stadtzentrum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proofErr w:type="gramStart"/>
      <w:r w:rsidRPr="002F37B8">
        <w:rPr>
          <w:rStyle w:val="Fett"/>
          <w:rFonts w:ascii="Tahoma" w:hAnsi="Tahoma"/>
          <w:szCs w:val="18"/>
          <w:lang w:val="de-DE" w:eastAsia="de-DE"/>
        </w:rPr>
        <w:t>oder</w:t>
      </w:r>
      <w:proofErr w:type="spellEnd"/>
      <w:proofErr w:type="gram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entlang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der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Strecke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einfinden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.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Für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Anreise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mit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dem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PKW gilt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zu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beachten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,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dass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der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Obere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Stadtplatz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von 7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bis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max. 13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Uhr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gesperrt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sein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wird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und der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Parkplatz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bei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der Kufstein Arena von 9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bis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12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Uhr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nicht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zur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Verfügung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Pr="002F37B8">
        <w:rPr>
          <w:rStyle w:val="Fett"/>
          <w:rFonts w:ascii="Tahoma" w:hAnsi="Tahoma"/>
          <w:szCs w:val="18"/>
          <w:lang w:val="de-DE" w:eastAsia="de-DE"/>
        </w:rPr>
        <w:t>steht</w:t>
      </w:r>
      <w:proofErr w:type="spellEnd"/>
      <w:r w:rsidRPr="002F37B8">
        <w:rPr>
          <w:rStyle w:val="Fett"/>
          <w:rFonts w:ascii="Tahoma" w:hAnsi="Tahoma"/>
          <w:szCs w:val="18"/>
          <w:lang w:val="de-DE" w:eastAsia="de-DE"/>
        </w:rPr>
        <w:t>.</w:t>
      </w:r>
    </w:p>
    <w:p w14:paraId="5C222176" w14:textId="77777777" w:rsidR="002F37B8" w:rsidRDefault="002F37B8" w:rsidP="002F37B8">
      <w:pPr>
        <w:spacing w:line="360" w:lineRule="auto"/>
        <w:rPr>
          <w:lang w:val="de-AT"/>
        </w:rPr>
      </w:pPr>
    </w:p>
    <w:p w14:paraId="03A1FCB7" w14:textId="77777777" w:rsidR="002F37B8" w:rsidRDefault="002F37B8" w:rsidP="002F37B8">
      <w:pPr>
        <w:spacing w:line="360" w:lineRule="auto"/>
      </w:pPr>
    </w:p>
    <w:p w14:paraId="246A9DC3" w14:textId="77777777" w:rsidR="002F37B8" w:rsidRDefault="002F37B8" w:rsidP="002F37B8">
      <w:pPr>
        <w:spacing w:line="360" w:lineRule="auto"/>
      </w:pPr>
      <w:proofErr w:type="spellStart"/>
      <w:r w:rsidRPr="00D97E64">
        <w:rPr>
          <w:b/>
        </w:rPr>
        <w:t>Honorarfreies</w:t>
      </w:r>
      <w:proofErr w:type="spellEnd"/>
      <w:r w:rsidRPr="00D97E64">
        <w:rPr>
          <w:b/>
        </w:rPr>
        <w:t xml:space="preserve"> </w:t>
      </w:r>
      <w:proofErr w:type="spellStart"/>
      <w:r w:rsidRPr="00D97E64">
        <w:rPr>
          <w:b/>
        </w:rPr>
        <w:t>Bildmaterial</w:t>
      </w:r>
      <w:proofErr w:type="spellEnd"/>
      <w:r>
        <w:t xml:space="preserve"> </w:t>
      </w:r>
      <w:proofErr w:type="spellStart"/>
      <w:r>
        <w:t>unter</w:t>
      </w:r>
      <w:proofErr w:type="spellEnd"/>
      <w:r>
        <w:t xml:space="preserve"> </w:t>
      </w:r>
      <w:hyperlink r:id="rId13" w:history="1">
        <w:r w:rsidRPr="001E5915">
          <w:rPr>
            <w:rStyle w:val="Hyperlink"/>
          </w:rPr>
          <w:t>https://oesterreich-rundfahrt.at/index.php/downloads/category/3-fotos</w:t>
        </w:r>
      </w:hyperlink>
      <w:r>
        <w:t xml:space="preserve"> </w:t>
      </w:r>
    </w:p>
    <w:p w14:paraId="2932F8EA" w14:textId="77777777" w:rsidR="002F37B8" w:rsidRDefault="002F37B8" w:rsidP="002F37B8">
      <w:pPr>
        <w:spacing w:line="360" w:lineRule="auto"/>
      </w:pPr>
      <w:r w:rsidRPr="00D97E64">
        <w:rPr>
          <w:b/>
        </w:rPr>
        <w:t>Trailer:</w:t>
      </w:r>
      <w:r>
        <w:t xml:space="preserve"> </w:t>
      </w:r>
      <w:hyperlink r:id="rId14" w:history="1">
        <w:r w:rsidRPr="001E5915">
          <w:rPr>
            <w:rStyle w:val="Hyperlink"/>
          </w:rPr>
          <w:t>https://www.youtube.com/watch?v=eBJu2RCne7Q&amp;feature=youtu.be</w:t>
        </w:r>
      </w:hyperlink>
    </w:p>
    <w:p w14:paraId="08A06997" w14:textId="32D2AAC4" w:rsidR="00D226C3" w:rsidRDefault="002F37B8" w:rsidP="002F37B8">
      <w:pPr>
        <w:spacing w:line="360" w:lineRule="auto"/>
      </w:pPr>
      <w:r w:rsidRPr="00D97E64">
        <w:rPr>
          <w:b/>
        </w:rPr>
        <w:t>PRESSE-AKKREDITIERUNG</w:t>
      </w:r>
      <w:r>
        <w:t xml:space="preserve"> </w:t>
      </w:r>
      <w:proofErr w:type="spellStart"/>
      <w:r>
        <w:t>unter</w:t>
      </w:r>
      <w:proofErr w:type="spellEnd"/>
      <w:r>
        <w:t xml:space="preserve"> </w:t>
      </w:r>
      <w:hyperlink r:id="rId15" w:history="1">
        <w:r w:rsidRPr="00D0126C">
          <w:rPr>
            <w:rStyle w:val="Hyperlink"/>
          </w:rPr>
          <w:t>https://www.oesterreich-rundfahrt.at/akkreditierung</w:t>
        </w:r>
      </w:hyperlink>
    </w:p>
    <w:p w14:paraId="739FE2EB" w14:textId="77777777" w:rsidR="002F37B8" w:rsidRDefault="002F37B8" w:rsidP="002F37B8">
      <w:pPr>
        <w:spacing w:line="360" w:lineRule="auto"/>
      </w:pPr>
    </w:p>
    <w:p w14:paraId="56EE00D0" w14:textId="77777777" w:rsidR="002F37B8" w:rsidRPr="002F37B8" w:rsidRDefault="002F37B8" w:rsidP="002F37B8">
      <w:pPr>
        <w:spacing w:line="360" w:lineRule="auto"/>
      </w:pPr>
    </w:p>
    <w:p w14:paraId="5E664C4A" w14:textId="03336FE7" w:rsidR="003E6D02" w:rsidRPr="003E6D02" w:rsidRDefault="003E6D02" w:rsidP="002F37B8">
      <w:pPr>
        <w:spacing w:line="360" w:lineRule="auto"/>
        <w:rPr>
          <w:b/>
          <w:lang w:val="de-AT"/>
        </w:rPr>
      </w:pPr>
      <w:r w:rsidRPr="003E6D02">
        <w:rPr>
          <w:b/>
          <w:lang w:val="de-AT"/>
        </w:rPr>
        <w:t>Pressekontakt</w:t>
      </w:r>
      <w:r w:rsidR="002F37B8">
        <w:rPr>
          <w:b/>
          <w:lang w:val="de-AT"/>
        </w:rPr>
        <w:t xml:space="preserve"> Tourismusverband </w:t>
      </w:r>
      <w:proofErr w:type="spellStart"/>
      <w:r w:rsidR="002F37B8">
        <w:rPr>
          <w:b/>
          <w:lang w:val="de-AT"/>
        </w:rPr>
        <w:t>Kufsteinerland</w:t>
      </w:r>
      <w:proofErr w:type="spellEnd"/>
      <w:r w:rsidRPr="003E6D02">
        <w:rPr>
          <w:b/>
          <w:lang w:val="de-AT"/>
        </w:rPr>
        <w:t>:</w:t>
      </w:r>
    </w:p>
    <w:p w14:paraId="5487D8CE" w14:textId="520C79C4" w:rsidR="003E6D02" w:rsidRPr="00205912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b/>
          <w:bCs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Mag. (</w:t>
      </w:r>
      <w:r w:rsidR="00205912">
        <w:rPr>
          <w:rFonts w:eastAsiaTheme="minorEastAsia" w:cs="Tahoma"/>
          <w:b/>
          <w:bCs/>
          <w:noProof/>
          <w:color w:val="6E0A14"/>
          <w:lang w:val="de-DE" w:eastAsia="de-DE"/>
        </w:rPr>
        <w:t>FH) Margret Winkler</w:t>
      </w:r>
      <w:r w:rsidR="00205912" w:rsidRPr="00205912"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 | PR / Kommunikation / Marketing</w:t>
      </w:r>
    </w:p>
    <w:p w14:paraId="45D466D5" w14:textId="1B9302B1" w:rsidR="003E6D02" w:rsidRPr="0096371C" w:rsidRDefault="0020591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>
        <w:rPr>
          <w:rFonts w:eastAsiaTheme="minorEastAsia" w:cs="Tahoma"/>
          <w:noProof/>
          <w:lang w:val="de-DE" w:eastAsia="de-DE"/>
        </w:rPr>
        <w:t>Unterer Stadtplatz 11</w:t>
      </w:r>
      <w:r w:rsidR="003E6D02" w:rsidRPr="0096371C">
        <w:rPr>
          <w:rFonts w:eastAsiaTheme="minorEastAsia" w:cs="Tahoma"/>
          <w:noProof/>
          <w:lang w:val="de-DE" w:eastAsia="de-DE"/>
        </w:rPr>
        <w:t xml:space="preserve"> | 6330 Kufstein</w:t>
      </w:r>
    </w:p>
    <w:p w14:paraId="1807BCB7" w14:textId="2BB67C24" w:rsidR="003E6D02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 xml:space="preserve">E </w:t>
      </w:r>
      <w:hyperlink r:id="rId16" w:history="1">
        <w:r w:rsidRPr="006B7CE3">
          <w:rPr>
            <w:rStyle w:val="Hyperlink"/>
            <w:rFonts w:eastAsiaTheme="minorEastAsia" w:cs="Tahoma"/>
            <w:noProof/>
            <w:lang w:val="de-DE" w:eastAsia="de-DE"/>
          </w:rPr>
          <w:t>m.winkler@kufstein.com</w:t>
        </w:r>
      </w:hyperlink>
      <w:r>
        <w:rPr>
          <w:rFonts w:eastAsiaTheme="minorEastAsia" w:cs="Tahoma"/>
          <w:noProof/>
          <w:color w:val="3C3C3C"/>
          <w:lang w:val="de-DE" w:eastAsia="de-DE"/>
        </w:rPr>
        <w:t xml:space="preserve"> </w:t>
      </w:r>
    </w:p>
    <w:p w14:paraId="5EE4E347" w14:textId="77777777" w:rsidR="003E6D02" w:rsidRPr="0096371C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T +43 5372 62207 21</w:t>
      </w:r>
    </w:p>
    <w:p w14:paraId="4D0C7F82" w14:textId="23AE8143" w:rsidR="003E6D02" w:rsidRPr="0096371C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M +43 664 88239944</w:t>
      </w:r>
    </w:p>
    <w:sectPr w:rsidR="003E6D02" w:rsidRPr="0096371C" w:rsidSect="005C0F78">
      <w:footerReference w:type="default" r:id="rId17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AFF2F" w14:textId="77777777" w:rsidR="00920416" w:rsidRDefault="00920416" w:rsidP="0040747C">
      <w:r>
        <w:separator/>
      </w:r>
    </w:p>
  </w:endnote>
  <w:endnote w:type="continuationSeparator" w:id="0">
    <w:p w14:paraId="2E7C60CE" w14:textId="77777777" w:rsidR="00920416" w:rsidRDefault="00920416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r>
                            <w:t>and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920416">
                            <w:fldChar w:fldCharType="begin"/>
                          </w:r>
                          <w:r w:rsidR="00920416">
                            <w:instrText xml:space="preserve"> NUMPAGES   \* MERGEFORMAT </w:instrText>
                          </w:r>
                          <w:r w:rsidR="00920416">
                            <w:fldChar w:fldCharType="separate"/>
                          </w:r>
                          <w:r w:rsidR="00F41A02" w:rsidRPr="00F41A02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920416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920416">
                      <w:fldChar w:fldCharType="begin"/>
                    </w:r>
                    <w:r w:rsidR="00920416">
                      <w:instrText xml:space="preserve"> NUMPAGES   \* MERGEFORMAT </w:instrText>
                    </w:r>
                    <w:r w:rsidR="00920416">
                      <w:fldChar w:fldCharType="separate"/>
                    </w:r>
                    <w:r w:rsidR="00F41A02" w:rsidRPr="00F41A02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="00920416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3121ED86" w:rsidR="007F06CF" w:rsidRPr="00591E9D" w:rsidRDefault="00AE4AF6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706368" behindDoc="1" locked="0" layoutInCell="1" allowOverlap="1" wp14:anchorId="267C5B26" wp14:editId="19176247">
          <wp:simplePos x="0" y="0"/>
          <wp:positionH relativeFrom="margin">
            <wp:posOffset>3810</wp:posOffset>
          </wp:positionH>
          <wp:positionV relativeFrom="margin">
            <wp:posOffset>8640445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5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56182727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0BD88873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8D7BD7" w:rsidRPr="008D7BD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920416">
                            <w:fldChar w:fldCharType="begin"/>
                          </w:r>
                          <w:r w:rsidR="00920416">
                            <w:instrText xml:space="preserve"> NUMPAGES   \* MERGEFORMAT </w:instrText>
                          </w:r>
                          <w:r w:rsidR="00920416">
                            <w:fldChar w:fldCharType="separate"/>
                          </w:r>
                          <w:r w:rsidR="008D7BD7" w:rsidRPr="008D7BD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920416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0BD88873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8D7BD7" w:rsidRPr="008D7BD7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920416">
                      <w:fldChar w:fldCharType="begin"/>
                    </w:r>
                    <w:r w:rsidR="00920416">
                      <w:instrText xml:space="preserve"> NUMPAGES   \* MERGEFORMAT </w:instrText>
                    </w:r>
                    <w:r w:rsidR="00920416">
                      <w:fldChar w:fldCharType="separate"/>
                    </w:r>
                    <w:r w:rsidR="008D7BD7" w:rsidRPr="008D7BD7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920416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3442AE40" w:rsidR="007F06CF" w:rsidRPr="00591E9D" w:rsidRDefault="00D226C3" w:rsidP="00591E9D">
    <w:pPr>
      <w:pStyle w:val="Fuzeile"/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708416" behindDoc="1" locked="0" layoutInCell="1" allowOverlap="1" wp14:anchorId="73A2970C" wp14:editId="7D23AE34">
          <wp:simplePos x="0" y="0"/>
          <wp:positionH relativeFrom="margin">
            <wp:align>left</wp:align>
          </wp:positionH>
          <wp:positionV relativeFrom="margin">
            <wp:posOffset>8814150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0DBE5F9C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920416">
                            <w:fldChar w:fldCharType="begin"/>
                          </w:r>
                          <w:r w:rsidR="00920416">
                            <w:instrText xml:space="preserve"> NUMPAGES   \* MERGEFORMAT </w:instrText>
                          </w:r>
                          <w:r w:rsidR="00920416"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920416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920416">
                      <w:fldChar w:fldCharType="begin"/>
                    </w:r>
                    <w:r w:rsidR="00920416">
                      <w:instrText xml:space="preserve"> NUMPAGES   \* MERGEFORMAT </w:instrText>
                    </w:r>
                    <w:r w:rsidR="00920416"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920416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07618" w14:textId="77777777" w:rsidR="00920416" w:rsidRDefault="00920416" w:rsidP="0040747C">
      <w:r>
        <w:separator/>
      </w:r>
    </w:p>
  </w:footnote>
  <w:footnote w:type="continuationSeparator" w:id="0">
    <w:p w14:paraId="4FCA4131" w14:textId="77777777" w:rsidR="00920416" w:rsidRDefault="00920416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AT" w:eastAsia="de-AT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45BE"/>
    <w:rsid w:val="00006676"/>
    <w:rsid w:val="000069DC"/>
    <w:rsid w:val="00011266"/>
    <w:rsid w:val="0001547A"/>
    <w:rsid w:val="00016E67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748D6"/>
    <w:rsid w:val="00082C47"/>
    <w:rsid w:val="000835D7"/>
    <w:rsid w:val="00091DBE"/>
    <w:rsid w:val="00092003"/>
    <w:rsid w:val="00092C9F"/>
    <w:rsid w:val="00096B70"/>
    <w:rsid w:val="000B3B2C"/>
    <w:rsid w:val="000C45FF"/>
    <w:rsid w:val="000C4698"/>
    <w:rsid w:val="000D4C48"/>
    <w:rsid w:val="000E369C"/>
    <w:rsid w:val="000F4C95"/>
    <w:rsid w:val="00100AA4"/>
    <w:rsid w:val="0011527A"/>
    <w:rsid w:val="00117295"/>
    <w:rsid w:val="00124C6F"/>
    <w:rsid w:val="00132D37"/>
    <w:rsid w:val="00140B08"/>
    <w:rsid w:val="00177DB7"/>
    <w:rsid w:val="001841EC"/>
    <w:rsid w:val="001900AB"/>
    <w:rsid w:val="00196ED6"/>
    <w:rsid w:val="001A7F65"/>
    <w:rsid w:val="001B01C4"/>
    <w:rsid w:val="001C25C0"/>
    <w:rsid w:val="001C4128"/>
    <w:rsid w:val="001C541E"/>
    <w:rsid w:val="001C5C7A"/>
    <w:rsid w:val="001C7644"/>
    <w:rsid w:val="001D2781"/>
    <w:rsid w:val="001D4D65"/>
    <w:rsid w:val="001E4CD7"/>
    <w:rsid w:val="001E781E"/>
    <w:rsid w:val="001F1B53"/>
    <w:rsid w:val="00200D21"/>
    <w:rsid w:val="00205912"/>
    <w:rsid w:val="00220C18"/>
    <w:rsid w:val="00223A13"/>
    <w:rsid w:val="00226536"/>
    <w:rsid w:val="0024060C"/>
    <w:rsid w:val="00267BD2"/>
    <w:rsid w:val="0027071E"/>
    <w:rsid w:val="0027310B"/>
    <w:rsid w:val="00285266"/>
    <w:rsid w:val="002905BF"/>
    <w:rsid w:val="00295BEA"/>
    <w:rsid w:val="002A1C01"/>
    <w:rsid w:val="002B560D"/>
    <w:rsid w:val="002C060C"/>
    <w:rsid w:val="002C7BD2"/>
    <w:rsid w:val="002D11A8"/>
    <w:rsid w:val="002E1D32"/>
    <w:rsid w:val="002E261F"/>
    <w:rsid w:val="002F37B8"/>
    <w:rsid w:val="002F5609"/>
    <w:rsid w:val="002F7901"/>
    <w:rsid w:val="00301C4F"/>
    <w:rsid w:val="00305F7D"/>
    <w:rsid w:val="00314728"/>
    <w:rsid w:val="00326961"/>
    <w:rsid w:val="00332271"/>
    <w:rsid w:val="00341BF2"/>
    <w:rsid w:val="00344828"/>
    <w:rsid w:val="0035390E"/>
    <w:rsid w:val="00354DD2"/>
    <w:rsid w:val="003877A2"/>
    <w:rsid w:val="003940ED"/>
    <w:rsid w:val="003B2D19"/>
    <w:rsid w:val="003C405E"/>
    <w:rsid w:val="003D314B"/>
    <w:rsid w:val="003D4C63"/>
    <w:rsid w:val="003D5E16"/>
    <w:rsid w:val="003E6D02"/>
    <w:rsid w:val="003F190D"/>
    <w:rsid w:val="00405E1B"/>
    <w:rsid w:val="0040747C"/>
    <w:rsid w:val="00411114"/>
    <w:rsid w:val="0043179A"/>
    <w:rsid w:val="00433E0C"/>
    <w:rsid w:val="00456D72"/>
    <w:rsid w:val="00470D43"/>
    <w:rsid w:val="00471CED"/>
    <w:rsid w:val="00480A34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50FAD"/>
    <w:rsid w:val="00556AEE"/>
    <w:rsid w:val="005600B7"/>
    <w:rsid w:val="00566411"/>
    <w:rsid w:val="005708E0"/>
    <w:rsid w:val="005738BF"/>
    <w:rsid w:val="0058057D"/>
    <w:rsid w:val="00591E9D"/>
    <w:rsid w:val="00592AEB"/>
    <w:rsid w:val="00595B73"/>
    <w:rsid w:val="005B1424"/>
    <w:rsid w:val="005B36E2"/>
    <w:rsid w:val="005B7238"/>
    <w:rsid w:val="005C0F78"/>
    <w:rsid w:val="005D3681"/>
    <w:rsid w:val="005D7EE8"/>
    <w:rsid w:val="005E2378"/>
    <w:rsid w:val="005E45E9"/>
    <w:rsid w:val="005E5108"/>
    <w:rsid w:val="00604105"/>
    <w:rsid w:val="00612ACD"/>
    <w:rsid w:val="00613D8F"/>
    <w:rsid w:val="00626582"/>
    <w:rsid w:val="00663F3D"/>
    <w:rsid w:val="006738A2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3F87"/>
    <w:rsid w:val="006C5ED7"/>
    <w:rsid w:val="006F3CE8"/>
    <w:rsid w:val="00701A37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578B"/>
    <w:rsid w:val="007D6B13"/>
    <w:rsid w:val="007E0C60"/>
    <w:rsid w:val="007F06CF"/>
    <w:rsid w:val="00803C46"/>
    <w:rsid w:val="00804E44"/>
    <w:rsid w:val="0081044C"/>
    <w:rsid w:val="00813064"/>
    <w:rsid w:val="008278FC"/>
    <w:rsid w:val="00833508"/>
    <w:rsid w:val="00834053"/>
    <w:rsid w:val="00834BF0"/>
    <w:rsid w:val="00835C7A"/>
    <w:rsid w:val="008362D2"/>
    <w:rsid w:val="0084573A"/>
    <w:rsid w:val="008463AE"/>
    <w:rsid w:val="00854E36"/>
    <w:rsid w:val="00863A05"/>
    <w:rsid w:val="00872D9A"/>
    <w:rsid w:val="008737DD"/>
    <w:rsid w:val="00882A9D"/>
    <w:rsid w:val="008835B1"/>
    <w:rsid w:val="008836B1"/>
    <w:rsid w:val="00886AA4"/>
    <w:rsid w:val="008A1CDB"/>
    <w:rsid w:val="008A44B4"/>
    <w:rsid w:val="008D3F55"/>
    <w:rsid w:val="008D7BD7"/>
    <w:rsid w:val="008E2CC1"/>
    <w:rsid w:val="009008E8"/>
    <w:rsid w:val="009063D2"/>
    <w:rsid w:val="009064A8"/>
    <w:rsid w:val="0091576F"/>
    <w:rsid w:val="00920416"/>
    <w:rsid w:val="00923C89"/>
    <w:rsid w:val="009258EC"/>
    <w:rsid w:val="0092649B"/>
    <w:rsid w:val="00927DF8"/>
    <w:rsid w:val="00934526"/>
    <w:rsid w:val="009431AC"/>
    <w:rsid w:val="00947D8A"/>
    <w:rsid w:val="00954EEC"/>
    <w:rsid w:val="00955819"/>
    <w:rsid w:val="0096371C"/>
    <w:rsid w:val="009728DE"/>
    <w:rsid w:val="00992DA0"/>
    <w:rsid w:val="00993099"/>
    <w:rsid w:val="00996F05"/>
    <w:rsid w:val="009B0B28"/>
    <w:rsid w:val="009B20AC"/>
    <w:rsid w:val="009B4B41"/>
    <w:rsid w:val="009B7802"/>
    <w:rsid w:val="009C4D0C"/>
    <w:rsid w:val="009C68D0"/>
    <w:rsid w:val="009C6E46"/>
    <w:rsid w:val="009E6DAC"/>
    <w:rsid w:val="009F519A"/>
    <w:rsid w:val="00A15DD6"/>
    <w:rsid w:val="00A16996"/>
    <w:rsid w:val="00A24F4C"/>
    <w:rsid w:val="00A26C1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5DBF"/>
    <w:rsid w:val="00AB083C"/>
    <w:rsid w:val="00AD1170"/>
    <w:rsid w:val="00AD14E0"/>
    <w:rsid w:val="00AD22B7"/>
    <w:rsid w:val="00AE4AF6"/>
    <w:rsid w:val="00AE7086"/>
    <w:rsid w:val="00B01112"/>
    <w:rsid w:val="00B013E0"/>
    <w:rsid w:val="00B05895"/>
    <w:rsid w:val="00B10CB1"/>
    <w:rsid w:val="00B20BEA"/>
    <w:rsid w:val="00B21C90"/>
    <w:rsid w:val="00B23AEA"/>
    <w:rsid w:val="00B328B8"/>
    <w:rsid w:val="00B36CDD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552E"/>
    <w:rsid w:val="00C4098D"/>
    <w:rsid w:val="00C4496B"/>
    <w:rsid w:val="00C517CE"/>
    <w:rsid w:val="00C57A4F"/>
    <w:rsid w:val="00C57AD5"/>
    <w:rsid w:val="00C63ACF"/>
    <w:rsid w:val="00C82D60"/>
    <w:rsid w:val="00C84BE4"/>
    <w:rsid w:val="00C94F5E"/>
    <w:rsid w:val="00C955CD"/>
    <w:rsid w:val="00CA3327"/>
    <w:rsid w:val="00CB0C0E"/>
    <w:rsid w:val="00CB1B1E"/>
    <w:rsid w:val="00CC42B2"/>
    <w:rsid w:val="00CC60BD"/>
    <w:rsid w:val="00CC7A88"/>
    <w:rsid w:val="00CD1C51"/>
    <w:rsid w:val="00CD5FF5"/>
    <w:rsid w:val="00D02404"/>
    <w:rsid w:val="00D02AB6"/>
    <w:rsid w:val="00D226C3"/>
    <w:rsid w:val="00D279B1"/>
    <w:rsid w:val="00D32353"/>
    <w:rsid w:val="00D33479"/>
    <w:rsid w:val="00D51D4D"/>
    <w:rsid w:val="00D631D4"/>
    <w:rsid w:val="00D66F36"/>
    <w:rsid w:val="00D75772"/>
    <w:rsid w:val="00D81F53"/>
    <w:rsid w:val="00DA029E"/>
    <w:rsid w:val="00DA1AB5"/>
    <w:rsid w:val="00DA33D2"/>
    <w:rsid w:val="00DB059C"/>
    <w:rsid w:val="00DB291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613"/>
    <w:rsid w:val="00E41D10"/>
    <w:rsid w:val="00E56B7F"/>
    <w:rsid w:val="00E72FBA"/>
    <w:rsid w:val="00E8034D"/>
    <w:rsid w:val="00E80ED6"/>
    <w:rsid w:val="00E828B1"/>
    <w:rsid w:val="00E834B9"/>
    <w:rsid w:val="00EA3DCE"/>
    <w:rsid w:val="00EB08FE"/>
    <w:rsid w:val="00EB4F50"/>
    <w:rsid w:val="00EB56D8"/>
    <w:rsid w:val="00EC10AF"/>
    <w:rsid w:val="00EC5895"/>
    <w:rsid w:val="00EC59FF"/>
    <w:rsid w:val="00EE24FE"/>
    <w:rsid w:val="00EE4D20"/>
    <w:rsid w:val="00EE68DD"/>
    <w:rsid w:val="00EF3ACF"/>
    <w:rsid w:val="00F00A1B"/>
    <w:rsid w:val="00F14763"/>
    <w:rsid w:val="00F165F9"/>
    <w:rsid w:val="00F251CC"/>
    <w:rsid w:val="00F40532"/>
    <w:rsid w:val="00F41A02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1DD8"/>
    <w:rsid w:val="00F93C16"/>
    <w:rsid w:val="00F9433A"/>
    <w:rsid w:val="00F97DBE"/>
    <w:rsid w:val="00FA6231"/>
    <w:rsid w:val="00FB4D13"/>
    <w:rsid w:val="00FC5A26"/>
    <w:rsid w:val="00FC6329"/>
    <w:rsid w:val="00FC75A2"/>
    <w:rsid w:val="00FD063D"/>
    <w:rsid w:val="00FD22F6"/>
    <w:rsid w:val="00FD6BA9"/>
    <w:rsid w:val="00FE14C8"/>
    <w:rsid w:val="00FE677C"/>
    <w:rsid w:val="00FF3CD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 w:qFormat="1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01A37"/>
    <w:rPr>
      <w:color w:val="808080"/>
      <w:shd w:val="clear" w:color="auto" w:fill="E6E6E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D7B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 w:qFormat="1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01A37"/>
    <w:rPr>
      <w:color w:val="808080"/>
      <w:shd w:val="clear" w:color="auto" w:fill="E6E6E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D7B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esterreich-rundfahrt.at/index.php/downloads/category/3-foto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m.winkler@kufstein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oesterreich-rundfahrt.at/akkreditierung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youtube.com/watch?v=eBJu2RCne7Q&amp;feature=youtu.b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B7150-7E23-4AB4-B7DB-7BA7C6055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2014_08_apotheker_brief_vlbg_ohne.dotx</Template>
  <TotalTime>0</TotalTime>
  <Pages>2</Pages>
  <Words>443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Ferienland Mobil 3</cp:lastModifiedBy>
  <cp:revision>2</cp:revision>
  <cp:lastPrinted>2018-04-03T14:01:00Z</cp:lastPrinted>
  <dcterms:created xsi:type="dcterms:W3CDTF">2018-06-27T08:57:00Z</dcterms:created>
  <dcterms:modified xsi:type="dcterms:W3CDTF">2018-06-27T08:57:00Z</dcterms:modified>
</cp:coreProperties>
</file>